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FDEA9" w14:textId="21731AA0" w:rsidR="00181FEF" w:rsidRDefault="00181FEF" w:rsidP="00CA0BBF">
      <w:pPr>
        <w:framePr w:w="3777" w:h="367" w:hRule="exact" w:hSpace="181" w:wrap="around" w:vAnchor="page" w:hAnchor="page" w:x="990" w:y="5896" w:anchorLock="1"/>
        <w:shd w:val="solid" w:color="FFFFFF" w:fill="FFFFFF"/>
      </w:pPr>
      <w:r>
        <w:t xml:space="preserve">Date: </w:t>
      </w:r>
      <w:r w:rsidR="0043276B">
        <w:t>8</w:t>
      </w:r>
      <w:r w:rsidR="0043276B" w:rsidRPr="0043276B">
        <w:rPr>
          <w:vertAlign w:val="superscript"/>
        </w:rPr>
        <w:t>th</w:t>
      </w:r>
      <w:r w:rsidR="0043276B">
        <w:t xml:space="preserve"> </w:t>
      </w:r>
      <w:r w:rsidR="000B18FB">
        <w:t>Jan</w:t>
      </w:r>
      <w:r w:rsidR="00A56736">
        <w:t xml:space="preserve"> 20</w:t>
      </w:r>
      <w:r w:rsidR="00BA16C5">
        <w:t>2</w:t>
      </w:r>
      <w:r w:rsidR="000B18FB">
        <w:t>2</w:t>
      </w:r>
    </w:p>
    <w:p w14:paraId="55FDE690" w14:textId="268B7F52" w:rsidR="00181FEF" w:rsidRDefault="00181FEF" w:rsidP="00CA0BBF">
      <w:pPr>
        <w:framePr w:w="3056" w:h="369" w:hRule="exact" w:hSpace="181" w:wrap="around" w:vAnchor="page" w:hAnchor="page" w:x="975" w:y="6916" w:anchorLock="1"/>
        <w:shd w:val="solid" w:color="FFFFFF" w:fill="FFFFFF"/>
      </w:pPr>
    </w:p>
    <w:p w14:paraId="0883151B" w14:textId="27490497" w:rsidR="00181FEF" w:rsidRDefault="00181FEF" w:rsidP="00D431EE">
      <w:pPr>
        <w:framePr w:w="3505" w:h="2166" w:hRule="exact" w:hSpace="181" w:wrap="around" w:vAnchor="page" w:hAnchor="page" w:x="473" w:y="2289" w:anchorLock="1"/>
        <w:shd w:val="solid" w:color="FFFFFF" w:fill="FFFFFF"/>
        <w:suppressOverlap/>
      </w:pPr>
    </w:p>
    <w:p w14:paraId="27CD6AC7" w14:textId="090EB818" w:rsidR="00181FEF" w:rsidRDefault="00E33FAF">
      <w:r>
        <w:rPr>
          <w:noProof/>
        </w:rPr>
        <w:drawing>
          <wp:anchor distT="0" distB="0" distL="114300" distR="114300" simplePos="0" relativeHeight="251660800" behindDoc="1" locked="0" layoutInCell="1" allowOverlap="1" wp14:anchorId="22C96FD1" wp14:editId="5DB5325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895725" cy="3325495"/>
            <wp:effectExtent l="0" t="0" r="9525" b="8255"/>
            <wp:wrapTight wrapText="bothSides">
              <wp:wrapPolygon edited="0">
                <wp:start x="0" y="0"/>
                <wp:lineTo x="0" y="21530"/>
                <wp:lineTo x="21547" y="21530"/>
                <wp:lineTo x="215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87C">
        <w:rPr>
          <w:noProof/>
        </w:rPr>
        <w:drawing>
          <wp:inline distT="0" distB="0" distL="0" distR="0" wp14:anchorId="4248156E" wp14:editId="68854B2B">
            <wp:extent cx="1666875" cy="852805"/>
            <wp:effectExtent l="0" t="0" r="0" b="0"/>
            <wp:docPr id="1" name="Picture 1" descr="Ellite-Studios-no-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lite-Studios-no-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2AF">
        <w:tab/>
      </w:r>
      <w:r w:rsidR="00CA0BBF">
        <w:t xml:space="preserve">    </w:t>
      </w:r>
    </w:p>
    <w:p w14:paraId="0E861017" w14:textId="4D5650C8" w:rsidR="00181FEF" w:rsidRDefault="00181FEF"/>
    <w:p w14:paraId="4823F3E2" w14:textId="67C4FB3E" w:rsidR="00181FEF" w:rsidRDefault="00181FEF"/>
    <w:p w14:paraId="2650016A" w14:textId="5EB99A9C" w:rsidR="00181FEF" w:rsidRDefault="00181FEF"/>
    <w:p w14:paraId="665310F4" w14:textId="34E2BFDB" w:rsidR="00181FEF" w:rsidRDefault="00181FEF"/>
    <w:p w14:paraId="1BBE4B7E" w14:textId="0451C114" w:rsidR="00181FEF" w:rsidRDefault="00181FEF" w:rsidP="005C3E53">
      <w:pPr>
        <w:framePr w:w="4383" w:h="369" w:hRule="exact" w:hSpace="181" w:wrap="around" w:vAnchor="page" w:hAnchor="page" w:x="975" w:y="6421" w:anchorLock="1"/>
        <w:shd w:val="solid" w:color="FFFFFF" w:fill="FFFFFF"/>
      </w:pPr>
      <w:r>
        <w:t xml:space="preserve">Ref: </w:t>
      </w:r>
      <w:r w:rsidR="005C3E53">
        <w:t xml:space="preserve">Corporate Sponsorship </w:t>
      </w:r>
      <w:r w:rsidR="00A56736">
        <w:t xml:space="preserve"> </w:t>
      </w:r>
    </w:p>
    <w:p w14:paraId="6E62D4FF" w14:textId="2A79E2ED" w:rsidR="00181FEF" w:rsidRDefault="00181FEF"/>
    <w:p w14:paraId="60922BA0" w14:textId="3813BD08" w:rsidR="00181FEF" w:rsidRDefault="00181FEF"/>
    <w:p w14:paraId="62A09607" w14:textId="0D9E8E1F" w:rsidR="00181FEF" w:rsidRDefault="00181FEF"/>
    <w:p w14:paraId="45A882E1" w14:textId="4AE6887B" w:rsidR="00181FEF" w:rsidRDefault="00181FEF"/>
    <w:p w14:paraId="6CB1C0A3" w14:textId="5410EED2" w:rsidR="00181FEF" w:rsidRDefault="00181FEF"/>
    <w:p w14:paraId="7A381151" w14:textId="1E7E942E" w:rsidR="00181FEF" w:rsidRDefault="00181FEF"/>
    <w:p w14:paraId="53FD440A" w14:textId="5A126A7F" w:rsidR="00181FEF" w:rsidRDefault="00181FEF"/>
    <w:p w14:paraId="362817F6" w14:textId="02303521" w:rsidR="00181FEF" w:rsidRDefault="00181FEF"/>
    <w:p w14:paraId="3B2C1A86" w14:textId="7CF12F1E" w:rsidR="00181FEF" w:rsidRDefault="00181FEF"/>
    <w:p w14:paraId="26025E93" w14:textId="58B914D0" w:rsidR="00181FEF" w:rsidRDefault="00181FEF"/>
    <w:p w14:paraId="43F2E35A" w14:textId="38A7079A" w:rsidR="00181FEF" w:rsidRDefault="00181FEF"/>
    <w:p w14:paraId="5808C524" w14:textId="55D70C0E" w:rsidR="00181FEF" w:rsidRDefault="00181FEF"/>
    <w:p w14:paraId="000D1187" w14:textId="5B91642A" w:rsidR="00D431EE" w:rsidRDefault="00D431EE" w:rsidP="00B078B4">
      <w:pPr>
        <w:spacing w:before="240" w:after="240" w:line="360" w:lineRule="atLeast"/>
        <w:rPr>
          <w:color w:val="050505"/>
          <w:lang w:eastAsia="en-GB"/>
        </w:rPr>
      </w:pPr>
    </w:p>
    <w:p w14:paraId="266BE0C3" w14:textId="7D6FD40D" w:rsidR="00B078B4" w:rsidRPr="00B078B4" w:rsidRDefault="00B078B4" w:rsidP="00B078B4">
      <w:pPr>
        <w:spacing w:before="240" w:after="240" w:line="360" w:lineRule="atLeast"/>
        <w:rPr>
          <w:color w:val="050505"/>
          <w:lang w:eastAsia="en-GB"/>
        </w:rPr>
      </w:pPr>
      <w:r w:rsidRPr="00B078B4">
        <w:rPr>
          <w:color w:val="050505"/>
          <w:lang w:eastAsia="en-GB"/>
        </w:rPr>
        <w:t xml:space="preserve">Dear </w:t>
      </w:r>
      <w:r w:rsidRPr="00A56736">
        <w:rPr>
          <w:color w:val="050505"/>
          <w:lang w:eastAsia="en-GB"/>
        </w:rPr>
        <w:t>Sir / Madam,</w:t>
      </w:r>
    </w:p>
    <w:p w14:paraId="6E16B2F3" w14:textId="49394194" w:rsidR="00B078B4" w:rsidRPr="00A56736" w:rsidRDefault="000D58E4" w:rsidP="00B078B4">
      <w:pPr>
        <w:spacing w:before="240" w:after="240" w:line="360" w:lineRule="atLeast"/>
        <w:rPr>
          <w:color w:val="050505"/>
          <w:lang w:eastAsia="en-GB"/>
        </w:rPr>
      </w:pPr>
      <w:r>
        <w:rPr>
          <w:color w:val="050505"/>
          <w:lang w:eastAsia="en-GB"/>
        </w:rPr>
        <w:t xml:space="preserve">Please allow me to introduce myself. </w:t>
      </w:r>
      <w:r w:rsidR="00B078B4" w:rsidRPr="00B078B4">
        <w:rPr>
          <w:color w:val="050505"/>
          <w:lang w:eastAsia="en-GB"/>
        </w:rPr>
        <w:t>My name is</w:t>
      </w:r>
      <w:r w:rsidR="00B078B4" w:rsidRPr="00A56736">
        <w:rPr>
          <w:color w:val="050505"/>
          <w:lang w:eastAsia="en-GB"/>
        </w:rPr>
        <w:t xml:space="preserve"> Samantha </w:t>
      </w:r>
      <w:proofErr w:type="gramStart"/>
      <w:r w:rsidR="00B078B4" w:rsidRPr="00A56736">
        <w:rPr>
          <w:color w:val="050505"/>
          <w:lang w:eastAsia="en-GB"/>
        </w:rPr>
        <w:t>Bell</w:t>
      </w:r>
      <w:proofErr w:type="gramEnd"/>
      <w:r w:rsidR="00B078B4" w:rsidRPr="00B078B4">
        <w:rPr>
          <w:color w:val="050505"/>
          <w:lang w:eastAsia="en-GB"/>
        </w:rPr>
        <w:t xml:space="preserve"> and I am the </w:t>
      </w:r>
      <w:r w:rsidR="00B078B4" w:rsidRPr="00A56736">
        <w:rPr>
          <w:color w:val="050505"/>
          <w:lang w:eastAsia="en-GB"/>
        </w:rPr>
        <w:t xml:space="preserve">Director of </w:t>
      </w:r>
      <w:proofErr w:type="spellStart"/>
      <w:r w:rsidR="00B078B4" w:rsidRPr="00A56736">
        <w:rPr>
          <w:color w:val="050505"/>
          <w:lang w:eastAsia="en-GB"/>
        </w:rPr>
        <w:t>ElliTe</w:t>
      </w:r>
      <w:proofErr w:type="spellEnd"/>
      <w:r w:rsidR="00B078B4" w:rsidRPr="00A56736">
        <w:rPr>
          <w:color w:val="050505"/>
          <w:lang w:eastAsia="en-GB"/>
        </w:rPr>
        <w:t xml:space="preserve"> Productions Ltd</w:t>
      </w:r>
      <w:r w:rsidR="000B18FB">
        <w:rPr>
          <w:color w:val="050505"/>
          <w:lang w:eastAsia="en-GB"/>
        </w:rPr>
        <w:t xml:space="preserve">, </w:t>
      </w:r>
      <w:proofErr w:type="spellStart"/>
      <w:r w:rsidR="000B18FB">
        <w:rPr>
          <w:color w:val="050505"/>
          <w:lang w:eastAsia="en-GB"/>
        </w:rPr>
        <w:t>ElliTe</w:t>
      </w:r>
      <w:proofErr w:type="spellEnd"/>
      <w:r w:rsidR="000B18FB">
        <w:rPr>
          <w:color w:val="050505"/>
          <w:lang w:eastAsia="en-GB"/>
        </w:rPr>
        <w:t xml:space="preserve"> Vocational Training Ltd </w:t>
      </w:r>
      <w:r w:rsidR="00B078B4" w:rsidRPr="00A56736">
        <w:rPr>
          <w:color w:val="050505"/>
          <w:lang w:eastAsia="en-GB"/>
        </w:rPr>
        <w:t xml:space="preserve">and Principal / Owner of </w:t>
      </w:r>
      <w:proofErr w:type="spellStart"/>
      <w:r w:rsidR="00B078B4" w:rsidRPr="00A56736">
        <w:rPr>
          <w:color w:val="050505"/>
          <w:lang w:eastAsia="en-GB"/>
        </w:rPr>
        <w:t>ElliTe</w:t>
      </w:r>
      <w:proofErr w:type="spellEnd"/>
      <w:r w:rsidR="00B078B4" w:rsidRPr="00A56736">
        <w:rPr>
          <w:color w:val="050505"/>
          <w:lang w:eastAsia="en-GB"/>
        </w:rPr>
        <w:t xml:space="preserve"> Studios</w:t>
      </w:r>
      <w:r w:rsidR="00A364A7">
        <w:rPr>
          <w:color w:val="050505"/>
          <w:lang w:eastAsia="en-GB"/>
        </w:rPr>
        <w:t xml:space="preserve"> (</w:t>
      </w:r>
      <w:hyperlink r:id="rId9" w:history="1">
        <w:r w:rsidR="00A364A7" w:rsidRPr="004B7EE3">
          <w:rPr>
            <w:rStyle w:val="Hyperlink"/>
            <w:lang w:eastAsia="en-GB"/>
          </w:rPr>
          <w:t>www.ellitestudios.co.uk</w:t>
        </w:r>
      </w:hyperlink>
      <w:r w:rsidR="00A364A7">
        <w:rPr>
          <w:color w:val="050505"/>
          <w:lang w:eastAsia="en-GB"/>
        </w:rPr>
        <w:t>)</w:t>
      </w:r>
      <w:r w:rsidR="00B078B4" w:rsidRPr="00A56736">
        <w:rPr>
          <w:color w:val="050505"/>
          <w:lang w:eastAsia="en-GB"/>
        </w:rPr>
        <w:t>.</w:t>
      </w:r>
      <w:r w:rsidR="00A364A7">
        <w:rPr>
          <w:color w:val="050505"/>
          <w:lang w:eastAsia="en-GB"/>
        </w:rPr>
        <w:t xml:space="preserve"> </w:t>
      </w:r>
      <w:proofErr w:type="spellStart"/>
      <w:r w:rsidR="00B078B4" w:rsidRPr="00A56736">
        <w:rPr>
          <w:color w:val="050505"/>
          <w:lang w:eastAsia="en-GB"/>
        </w:rPr>
        <w:t>ElliTe</w:t>
      </w:r>
      <w:proofErr w:type="spellEnd"/>
      <w:r w:rsidR="00B078B4" w:rsidRPr="00A56736">
        <w:rPr>
          <w:color w:val="050505"/>
          <w:lang w:eastAsia="en-GB"/>
        </w:rPr>
        <w:t xml:space="preserve"> Studios is a leading dance school in the centre of Wakefield where children age 3</w:t>
      </w:r>
      <w:r w:rsidR="000B18FB">
        <w:rPr>
          <w:color w:val="050505"/>
          <w:lang w:eastAsia="en-GB"/>
        </w:rPr>
        <w:t>+</w:t>
      </w:r>
      <w:r w:rsidR="00B078B4" w:rsidRPr="00A56736">
        <w:rPr>
          <w:color w:val="050505"/>
          <w:lang w:eastAsia="en-GB"/>
        </w:rPr>
        <w:t xml:space="preserve"> can </w:t>
      </w:r>
      <w:r w:rsidR="00AE3167">
        <w:rPr>
          <w:color w:val="050505"/>
          <w:lang w:eastAsia="en-GB"/>
        </w:rPr>
        <w:t xml:space="preserve">learn to </w:t>
      </w:r>
      <w:r w:rsidR="00B078B4" w:rsidRPr="00A56736">
        <w:rPr>
          <w:color w:val="050505"/>
          <w:lang w:eastAsia="en-GB"/>
        </w:rPr>
        <w:t>dance for fun</w:t>
      </w:r>
      <w:r w:rsidR="00AE3167">
        <w:rPr>
          <w:color w:val="050505"/>
          <w:lang w:eastAsia="en-GB"/>
        </w:rPr>
        <w:t>/recreation</w:t>
      </w:r>
      <w:r w:rsidR="00B078B4" w:rsidRPr="00A56736">
        <w:rPr>
          <w:color w:val="050505"/>
          <w:lang w:eastAsia="en-GB"/>
        </w:rPr>
        <w:t xml:space="preserve"> or with aspirations to </w:t>
      </w:r>
      <w:r w:rsidR="00AE3167">
        <w:rPr>
          <w:color w:val="050505"/>
          <w:lang w:eastAsia="en-GB"/>
        </w:rPr>
        <w:t xml:space="preserve">progress onto our vocational courses in preparation for </w:t>
      </w:r>
      <w:r w:rsidR="00B078B4" w:rsidRPr="00A56736">
        <w:rPr>
          <w:color w:val="050505"/>
          <w:lang w:eastAsia="en-GB"/>
        </w:rPr>
        <w:t>purs</w:t>
      </w:r>
      <w:r w:rsidR="00AE3167">
        <w:rPr>
          <w:color w:val="050505"/>
          <w:lang w:eastAsia="en-GB"/>
        </w:rPr>
        <w:t>uing</w:t>
      </w:r>
      <w:r w:rsidR="00B078B4" w:rsidRPr="00A56736">
        <w:rPr>
          <w:color w:val="050505"/>
          <w:lang w:eastAsia="en-GB"/>
        </w:rPr>
        <w:t xml:space="preserve"> a professional career in Musical Theatre, Dance, Choreography or Teaching.</w:t>
      </w:r>
    </w:p>
    <w:p w14:paraId="026E190F" w14:textId="3FF3C504" w:rsidR="003B2BAD" w:rsidRDefault="00B078B4" w:rsidP="00B078B4">
      <w:pPr>
        <w:spacing w:before="240" w:after="240" w:line="360" w:lineRule="atLeast"/>
        <w:rPr>
          <w:color w:val="050505"/>
          <w:lang w:eastAsia="en-GB"/>
        </w:rPr>
      </w:pPr>
      <w:r w:rsidRPr="00A56736">
        <w:rPr>
          <w:color w:val="050505"/>
          <w:lang w:eastAsia="en-GB"/>
        </w:rPr>
        <w:t xml:space="preserve">The school has been </w:t>
      </w:r>
      <w:r w:rsidR="00D10F38">
        <w:rPr>
          <w:color w:val="050505"/>
          <w:lang w:eastAsia="en-GB"/>
        </w:rPr>
        <w:t>established</w:t>
      </w:r>
      <w:r w:rsidRPr="00A56736">
        <w:rPr>
          <w:color w:val="050505"/>
          <w:lang w:eastAsia="en-GB"/>
        </w:rPr>
        <w:t xml:space="preserve"> </w:t>
      </w:r>
      <w:r w:rsidR="003F6D45">
        <w:rPr>
          <w:color w:val="050505"/>
          <w:lang w:eastAsia="en-GB"/>
        </w:rPr>
        <w:t xml:space="preserve">in Wakefield City Centre </w:t>
      </w:r>
      <w:r w:rsidRPr="00A56736">
        <w:rPr>
          <w:color w:val="050505"/>
          <w:lang w:eastAsia="en-GB"/>
        </w:rPr>
        <w:t>for 1</w:t>
      </w:r>
      <w:r w:rsidR="00AE3167">
        <w:rPr>
          <w:color w:val="050505"/>
          <w:lang w:eastAsia="en-GB"/>
        </w:rPr>
        <w:t>5</w:t>
      </w:r>
      <w:r w:rsidRPr="00A56736">
        <w:rPr>
          <w:color w:val="050505"/>
          <w:lang w:eastAsia="en-GB"/>
        </w:rPr>
        <w:t xml:space="preserve"> years now and in that </w:t>
      </w:r>
      <w:proofErr w:type="gramStart"/>
      <w:r w:rsidRPr="00A56736">
        <w:rPr>
          <w:color w:val="050505"/>
          <w:lang w:eastAsia="en-GB"/>
        </w:rPr>
        <w:t>time</w:t>
      </w:r>
      <w:proofErr w:type="gramEnd"/>
      <w:r w:rsidRPr="00A56736">
        <w:rPr>
          <w:color w:val="050505"/>
          <w:lang w:eastAsia="en-GB"/>
        </w:rPr>
        <w:t xml:space="preserve"> we have had hundreds of young people use our training facilities, come along to our classes and </w:t>
      </w:r>
      <w:r w:rsidR="003F6D45">
        <w:rPr>
          <w:color w:val="050505"/>
          <w:lang w:eastAsia="en-GB"/>
        </w:rPr>
        <w:t xml:space="preserve">learn life-long transferable skills that have launched them into successful careers both within this industry and beyond. </w:t>
      </w:r>
      <w:r w:rsidR="00764FF9">
        <w:rPr>
          <w:color w:val="050505"/>
          <w:lang w:eastAsia="en-GB"/>
        </w:rPr>
        <w:t>Ou</w:t>
      </w:r>
      <w:r w:rsidR="00D10F38">
        <w:rPr>
          <w:color w:val="050505"/>
          <w:lang w:eastAsia="en-GB"/>
        </w:rPr>
        <w:t>r</w:t>
      </w:r>
      <w:r w:rsidR="00764FF9">
        <w:rPr>
          <w:color w:val="050505"/>
          <w:lang w:eastAsia="en-GB"/>
        </w:rPr>
        <w:t xml:space="preserve"> </w:t>
      </w:r>
      <w:r w:rsidR="003F6D45">
        <w:rPr>
          <w:color w:val="050505"/>
          <w:lang w:eastAsia="en-GB"/>
        </w:rPr>
        <w:t xml:space="preserve">successful graduation destination rate is exceptional. </w:t>
      </w:r>
    </w:p>
    <w:p w14:paraId="0F5CCB7A" w14:textId="301907D8" w:rsidR="00B43B4C" w:rsidRDefault="00D029F1" w:rsidP="00B078B4">
      <w:pPr>
        <w:spacing w:before="240" w:after="240" w:line="360" w:lineRule="atLeast"/>
        <w:rPr>
          <w:color w:val="050505"/>
          <w:lang w:eastAsia="en-GB"/>
        </w:rPr>
      </w:pPr>
      <w:r>
        <w:rPr>
          <w:color w:val="050505"/>
          <w:lang w:eastAsia="en-GB"/>
        </w:rPr>
        <w:t>In 2018-19</w:t>
      </w:r>
      <w:r w:rsidR="003F6D45">
        <w:rPr>
          <w:color w:val="050505"/>
          <w:lang w:eastAsia="en-GB"/>
        </w:rPr>
        <w:t xml:space="preserve"> we</w:t>
      </w:r>
      <w:r w:rsidR="00E66F88" w:rsidRPr="00A56736">
        <w:rPr>
          <w:color w:val="050505"/>
          <w:lang w:eastAsia="en-GB"/>
        </w:rPr>
        <w:t xml:space="preserve"> ac</w:t>
      </w:r>
      <w:r w:rsidR="00A364A7">
        <w:rPr>
          <w:color w:val="050505"/>
          <w:lang w:eastAsia="en-GB"/>
        </w:rPr>
        <w:t>complish</w:t>
      </w:r>
      <w:r>
        <w:rPr>
          <w:color w:val="050505"/>
          <w:lang w:eastAsia="en-GB"/>
        </w:rPr>
        <w:t>e</w:t>
      </w:r>
      <w:r w:rsidR="00A364A7">
        <w:rPr>
          <w:color w:val="050505"/>
          <w:lang w:eastAsia="en-GB"/>
        </w:rPr>
        <w:t>d</w:t>
      </w:r>
      <w:r w:rsidR="007C5E91">
        <w:rPr>
          <w:color w:val="050505"/>
          <w:lang w:eastAsia="en-GB"/>
        </w:rPr>
        <w:t xml:space="preserve"> one of</w:t>
      </w:r>
      <w:r w:rsidR="00E66F88" w:rsidRPr="00A56736">
        <w:rPr>
          <w:color w:val="050505"/>
          <w:lang w:eastAsia="en-GB"/>
        </w:rPr>
        <w:t xml:space="preserve"> our biggest </w:t>
      </w:r>
      <w:r w:rsidR="00A364A7">
        <w:rPr>
          <w:color w:val="050505"/>
          <w:lang w:eastAsia="en-GB"/>
        </w:rPr>
        <w:t>achievement</w:t>
      </w:r>
      <w:r w:rsidR="007C5E91">
        <w:rPr>
          <w:color w:val="050505"/>
          <w:lang w:eastAsia="en-GB"/>
        </w:rPr>
        <w:t>s</w:t>
      </w:r>
      <w:r w:rsidR="00E66F88" w:rsidRPr="00A56736">
        <w:rPr>
          <w:color w:val="050505"/>
          <w:lang w:eastAsia="en-GB"/>
        </w:rPr>
        <w:t xml:space="preserve"> yet by qualifying</w:t>
      </w:r>
      <w:r w:rsidR="00216357">
        <w:rPr>
          <w:color w:val="050505"/>
          <w:lang w:eastAsia="en-GB"/>
        </w:rPr>
        <w:t xml:space="preserve"> as the first ever Yorkshire based school </w:t>
      </w:r>
      <w:r w:rsidR="007C5E91">
        <w:rPr>
          <w:color w:val="050505"/>
          <w:lang w:eastAsia="en-GB"/>
        </w:rPr>
        <w:t>to represent</w:t>
      </w:r>
      <w:r>
        <w:rPr>
          <w:color w:val="050505"/>
          <w:lang w:eastAsia="en-GB"/>
        </w:rPr>
        <w:t xml:space="preserve"> </w:t>
      </w:r>
      <w:r w:rsidR="007C5E91">
        <w:rPr>
          <w:color w:val="050505"/>
          <w:lang w:eastAsia="en-GB"/>
        </w:rPr>
        <w:t>Team England in the</w:t>
      </w:r>
      <w:r w:rsidR="00631791">
        <w:rPr>
          <w:color w:val="050505"/>
          <w:lang w:eastAsia="en-GB"/>
        </w:rPr>
        <w:t xml:space="preserve"> </w:t>
      </w:r>
      <w:r w:rsidR="007C5E91">
        <w:rPr>
          <w:color w:val="050505"/>
          <w:lang w:eastAsia="en-GB"/>
        </w:rPr>
        <w:t>Dance World Cup Finals in Portuga</w:t>
      </w:r>
      <w:r w:rsidR="00080A19">
        <w:rPr>
          <w:color w:val="050505"/>
          <w:lang w:eastAsia="en-GB"/>
        </w:rPr>
        <w:t>l</w:t>
      </w:r>
      <w:r w:rsidR="001F4AAD">
        <w:rPr>
          <w:color w:val="050505"/>
          <w:lang w:eastAsia="en-GB"/>
        </w:rPr>
        <w:t xml:space="preserve"> </w:t>
      </w:r>
      <w:r w:rsidR="009527A0">
        <w:rPr>
          <w:color w:val="050505"/>
          <w:lang w:eastAsia="en-GB"/>
        </w:rPr>
        <w:t xml:space="preserve">- </w:t>
      </w:r>
      <w:r w:rsidR="001F4AAD">
        <w:rPr>
          <w:color w:val="050505"/>
          <w:lang w:eastAsia="en-GB"/>
        </w:rPr>
        <w:t xml:space="preserve">the greatest all-genre dance competition in the world with 54 participating countries and 20,000 competitors. </w:t>
      </w:r>
      <w:r w:rsidR="009D37BD">
        <w:rPr>
          <w:color w:val="050505"/>
          <w:lang w:eastAsia="en-GB"/>
        </w:rPr>
        <w:t xml:space="preserve">This was a huge honour </w:t>
      </w:r>
      <w:r w:rsidR="00216357">
        <w:rPr>
          <w:color w:val="050505"/>
          <w:lang w:eastAsia="en-GB"/>
        </w:rPr>
        <w:t xml:space="preserve">and led to considerable media coverage on BBC Look North, BBC Radio Leeds as well as various other </w:t>
      </w:r>
      <w:r w:rsidR="00B43B4C">
        <w:rPr>
          <w:color w:val="050505"/>
          <w:lang w:eastAsia="en-GB"/>
        </w:rPr>
        <w:t xml:space="preserve">regional and national </w:t>
      </w:r>
      <w:r w:rsidR="00216357">
        <w:rPr>
          <w:color w:val="050505"/>
          <w:lang w:eastAsia="en-GB"/>
        </w:rPr>
        <w:t>press articles</w:t>
      </w:r>
      <w:r w:rsidR="00B43B4C">
        <w:rPr>
          <w:color w:val="050505"/>
          <w:lang w:eastAsia="en-GB"/>
        </w:rPr>
        <w:t xml:space="preserve">, especially when Team England went on to win the World Cup. </w:t>
      </w:r>
    </w:p>
    <w:p w14:paraId="18FB0CA9" w14:textId="558EC2F1" w:rsidR="00B43B4C" w:rsidRDefault="000059F4" w:rsidP="00B078B4">
      <w:pPr>
        <w:spacing w:before="240" w:after="240" w:line="360" w:lineRule="atLeast"/>
        <w:rPr>
          <w:color w:val="050505"/>
          <w:lang w:eastAsia="en-GB"/>
        </w:rPr>
      </w:pPr>
      <w:r>
        <w:rPr>
          <w:color w:val="050505"/>
          <w:lang w:eastAsia="en-GB"/>
        </w:rPr>
        <w:t>We managed to</w:t>
      </w:r>
      <w:r w:rsidR="000D72B7">
        <w:rPr>
          <w:color w:val="050505"/>
          <w:lang w:eastAsia="en-GB"/>
        </w:rPr>
        <w:t xml:space="preserve"> capitalise on our success </w:t>
      </w:r>
      <w:r>
        <w:rPr>
          <w:color w:val="050505"/>
          <w:lang w:eastAsia="en-GB"/>
        </w:rPr>
        <w:t>with ambitions to qualify</w:t>
      </w:r>
      <w:r w:rsidR="00B43B4C">
        <w:rPr>
          <w:color w:val="050505"/>
          <w:lang w:eastAsia="en-GB"/>
        </w:rPr>
        <w:t xml:space="preserve"> again in 2019-2020 and 2020-2021 with an ever-increasing cast size of dancers.</w:t>
      </w:r>
      <w:r>
        <w:rPr>
          <w:color w:val="050505"/>
          <w:lang w:eastAsia="en-GB"/>
        </w:rPr>
        <w:t xml:space="preserve"> </w:t>
      </w:r>
      <w:r w:rsidR="008767E9">
        <w:rPr>
          <w:color w:val="050505"/>
          <w:lang w:eastAsia="en-GB"/>
        </w:rPr>
        <w:t>Following the rigorous audition and selection process, we were once again selected to represent the national team and</w:t>
      </w:r>
      <w:r>
        <w:rPr>
          <w:color w:val="050505"/>
          <w:lang w:eastAsia="en-GB"/>
        </w:rPr>
        <w:t xml:space="preserve"> ultimately o</w:t>
      </w:r>
      <w:r w:rsidR="0045746A">
        <w:rPr>
          <w:color w:val="050505"/>
          <w:lang w:eastAsia="en-GB"/>
        </w:rPr>
        <w:t>ur 30 dancers</w:t>
      </w:r>
      <w:r w:rsidR="00B43B4C">
        <w:rPr>
          <w:color w:val="050505"/>
          <w:lang w:eastAsia="en-GB"/>
        </w:rPr>
        <w:t xml:space="preserve"> clinched </w:t>
      </w:r>
      <w:r w:rsidR="0045746A">
        <w:rPr>
          <w:color w:val="050505"/>
          <w:lang w:eastAsia="en-GB"/>
        </w:rPr>
        <w:t xml:space="preserve">6 </w:t>
      </w:r>
      <w:r w:rsidR="00B43B4C">
        <w:rPr>
          <w:color w:val="050505"/>
          <w:lang w:eastAsia="en-GB"/>
        </w:rPr>
        <w:t>Gold</w:t>
      </w:r>
      <w:r w:rsidR="0045746A">
        <w:rPr>
          <w:color w:val="050505"/>
          <w:lang w:eastAsia="en-GB"/>
        </w:rPr>
        <w:t>s, 8 Silvers, 7 Bronze Medals and 2 Overall Outstanding Awards</w:t>
      </w:r>
      <w:r w:rsidR="00D10F38">
        <w:rPr>
          <w:color w:val="050505"/>
          <w:lang w:eastAsia="en-GB"/>
        </w:rPr>
        <w:t xml:space="preserve"> in the combined finals earlier this year. </w:t>
      </w:r>
      <w:r w:rsidR="005A0678">
        <w:rPr>
          <w:color w:val="050505"/>
          <w:lang w:eastAsia="en-GB"/>
        </w:rPr>
        <w:t xml:space="preserve">After forging the </w:t>
      </w:r>
      <w:r w:rsidR="005A0678">
        <w:rPr>
          <w:color w:val="050505"/>
          <w:lang w:eastAsia="en-GB"/>
        </w:rPr>
        <w:lastRenderedPageBreak/>
        <w:t xml:space="preserve">way in 2018-19, we were </w:t>
      </w:r>
      <w:r w:rsidR="007D014B">
        <w:rPr>
          <w:color w:val="050505"/>
          <w:lang w:eastAsia="en-GB"/>
        </w:rPr>
        <w:t xml:space="preserve">once again </w:t>
      </w:r>
      <w:r w:rsidR="005A0678">
        <w:rPr>
          <w:color w:val="050505"/>
          <w:lang w:eastAsia="en-GB"/>
        </w:rPr>
        <w:t xml:space="preserve">proud to be the </w:t>
      </w:r>
      <w:r w:rsidR="007D014B">
        <w:rPr>
          <w:color w:val="050505"/>
          <w:lang w:eastAsia="en-GB"/>
        </w:rPr>
        <w:t>largest</w:t>
      </w:r>
      <w:r w:rsidR="005A0678">
        <w:rPr>
          <w:color w:val="050505"/>
          <w:lang w:eastAsia="en-GB"/>
        </w:rPr>
        <w:t xml:space="preserve"> </w:t>
      </w:r>
      <w:r w:rsidR="007D014B">
        <w:rPr>
          <w:color w:val="050505"/>
          <w:lang w:eastAsia="en-GB"/>
        </w:rPr>
        <w:t xml:space="preserve">ever Yorkshire based </w:t>
      </w:r>
      <w:r w:rsidR="005A0678">
        <w:rPr>
          <w:color w:val="050505"/>
          <w:lang w:eastAsia="en-GB"/>
        </w:rPr>
        <w:t xml:space="preserve">contributors to </w:t>
      </w:r>
      <w:r w:rsidR="007D014B">
        <w:rPr>
          <w:color w:val="050505"/>
          <w:lang w:eastAsia="en-GB"/>
        </w:rPr>
        <w:t>the World Cup winning</w:t>
      </w:r>
      <w:r w:rsidR="005A0678">
        <w:rPr>
          <w:color w:val="050505"/>
          <w:lang w:eastAsia="en-GB"/>
        </w:rPr>
        <w:t xml:space="preserve"> England</w:t>
      </w:r>
      <w:r w:rsidR="007D014B">
        <w:rPr>
          <w:color w:val="050505"/>
          <w:lang w:eastAsia="en-GB"/>
        </w:rPr>
        <w:t xml:space="preserve"> team.</w:t>
      </w:r>
      <w:r w:rsidR="005A0678">
        <w:rPr>
          <w:color w:val="050505"/>
          <w:lang w:eastAsia="en-GB"/>
        </w:rPr>
        <w:t xml:space="preserve"> </w:t>
      </w:r>
    </w:p>
    <w:p w14:paraId="5F1C44A7" w14:textId="495F8579" w:rsidR="0045746A" w:rsidRDefault="00D10F38" w:rsidP="00B078B4">
      <w:pPr>
        <w:spacing w:before="240" w:after="240" w:line="360" w:lineRule="atLeast"/>
        <w:rPr>
          <w:color w:val="050505"/>
          <w:lang w:eastAsia="en-GB"/>
        </w:rPr>
      </w:pPr>
      <w:r>
        <w:rPr>
          <w:color w:val="050505"/>
          <w:lang w:eastAsia="en-GB"/>
        </w:rPr>
        <w:t xml:space="preserve">The </w:t>
      </w:r>
      <w:r w:rsidR="001F4AAD">
        <w:rPr>
          <w:color w:val="050505"/>
          <w:lang w:eastAsia="en-GB"/>
        </w:rPr>
        <w:t xml:space="preserve">incredible </w:t>
      </w:r>
      <w:r>
        <w:rPr>
          <w:color w:val="050505"/>
          <w:lang w:eastAsia="en-GB"/>
        </w:rPr>
        <w:t xml:space="preserve">news for 2022 is that </w:t>
      </w:r>
      <w:r w:rsidR="000D72B7">
        <w:rPr>
          <w:color w:val="050505"/>
          <w:lang w:eastAsia="en-GB"/>
        </w:rPr>
        <w:t>our young dancers</w:t>
      </w:r>
      <w:r>
        <w:rPr>
          <w:color w:val="050505"/>
          <w:lang w:eastAsia="en-GB"/>
        </w:rPr>
        <w:t xml:space="preserve"> have done it again</w:t>
      </w:r>
      <w:r w:rsidR="000D72B7">
        <w:rPr>
          <w:color w:val="050505"/>
          <w:lang w:eastAsia="en-GB"/>
        </w:rPr>
        <w:t>!</w:t>
      </w:r>
      <w:r w:rsidR="00D65D4E">
        <w:rPr>
          <w:color w:val="050505"/>
          <w:lang w:eastAsia="en-GB"/>
        </w:rPr>
        <w:t xml:space="preserve"> </w:t>
      </w:r>
      <w:r w:rsidR="00C2668A">
        <w:rPr>
          <w:color w:val="050505"/>
          <w:lang w:eastAsia="en-GB"/>
        </w:rPr>
        <w:t>We have</w:t>
      </w:r>
      <w:r w:rsidR="00D65D4E">
        <w:rPr>
          <w:color w:val="050505"/>
          <w:lang w:eastAsia="en-GB"/>
        </w:rPr>
        <w:t xml:space="preserve"> an </w:t>
      </w:r>
      <w:r w:rsidR="001F4AAD">
        <w:rPr>
          <w:color w:val="050505"/>
          <w:lang w:eastAsia="en-GB"/>
        </w:rPr>
        <w:t>astounding</w:t>
      </w:r>
      <w:r w:rsidR="00D65D4E">
        <w:rPr>
          <w:color w:val="050505"/>
          <w:lang w:eastAsia="en-GB"/>
        </w:rPr>
        <w:t xml:space="preserve"> </w:t>
      </w:r>
      <w:r w:rsidR="00C2668A">
        <w:rPr>
          <w:color w:val="050505"/>
          <w:lang w:eastAsia="en-GB"/>
        </w:rPr>
        <w:t xml:space="preserve">total of </w:t>
      </w:r>
      <w:r w:rsidR="00D65D4E">
        <w:rPr>
          <w:color w:val="050505"/>
          <w:lang w:eastAsia="en-GB"/>
        </w:rPr>
        <w:t>2</w:t>
      </w:r>
      <w:r w:rsidR="00C2668A">
        <w:rPr>
          <w:color w:val="050505"/>
          <w:lang w:eastAsia="en-GB"/>
        </w:rPr>
        <w:t>5</w:t>
      </w:r>
      <w:r w:rsidR="00D65D4E">
        <w:rPr>
          <w:color w:val="050505"/>
          <w:lang w:eastAsia="en-GB"/>
        </w:rPr>
        <w:t xml:space="preserve"> different qualifying pieces</w:t>
      </w:r>
      <w:r w:rsidR="00FD0696">
        <w:rPr>
          <w:color w:val="050505"/>
          <w:lang w:eastAsia="en-GB"/>
        </w:rPr>
        <w:t xml:space="preserve"> showcasing the work of five local choreographers</w:t>
      </w:r>
      <w:r w:rsidR="00D65D4E">
        <w:rPr>
          <w:color w:val="050505"/>
          <w:lang w:eastAsia="en-GB"/>
        </w:rPr>
        <w:t xml:space="preserve"> in genres as diverse as Classical Ballet, Tap, Jazz</w:t>
      </w:r>
      <w:r w:rsidR="006F6F2B">
        <w:rPr>
          <w:color w:val="050505"/>
          <w:lang w:eastAsia="en-GB"/>
        </w:rPr>
        <w:t>, Lyrical and</w:t>
      </w:r>
      <w:r w:rsidR="00D65D4E">
        <w:rPr>
          <w:color w:val="050505"/>
          <w:lang w:eastAsia="en-GB"/>
        </w:rPr>
        <w:t xml:space="preserve"> Contemporary</w:t>
      </w:r>
      <w:r w:rsidR="00C2668A">
        <w:rPr>
          <w:color w:val="050505"/>
          <w:lang w:eastAsia="en-GB"/>
        </w:rPr>
        <w:t>.</w:t>
      </w:r>
      <w:r w:rsidR="005A0678">
        <w:rPr>
          <w:color w:val="050505"/>
          <w:lang w:eastAsia="en-GB"/>
        </w:rPr>
        <w:t xml:space="preserve"> </w:t>
      </w:r>
      <w:r w:rsidR="00C2668A">
        <w:rPr>
          <w:color w:val="050505"/>
          <w:lang w:eastAsia="en-GB"/>
        </w:rPr>
        <w:t>T</w:t>
      </w:r>
      <w:r w:rsidR="000D72B7">
        <w:rPr>
          <w:color w:val="050505"/>
          <w:lang w:eastAsia="en-GB"/>
        </w:rPr>
        <w:t xml:space="preserve">his is our largest range of </w:t>
      </w:r>
      <w:r w:rsidR="00C2668A">
        <w:rPr>
          <w:color w:val="050505"/>
          <w:lang w:eastAsia="en-GB"/>
        </w:rPr>
        <w:t xml:space="preserve">qualifying </w:t>
      </w:r>
      <w:r w:rsidR="000D72B7">
        <w:rPr>
          <w:color w:val="050505"/>
          <w:lang w:eastAsia="en-GB"/>
        </w:rPr>
        <w:t>work to date and in</w:t>
      </w:r>
      <w:r w:rsidR="005A4766">
        <w:rPr>
          <w:color w:val="050505"/>
          <w:lang w:eastAsia="en-GB"/>
        </w:rPr>
        <w:t>corporate</w:t>
      </w:r>
      <w:r w:rsidR="000D72B7">
        <w:rPr>
          <w:color w:val="050505"/>
          <w:lang w:eastAsia="en-GB"/>
        </w:rPr>
        <w:t xml:space="preserve">s dancers from age 7-22. </w:t>
      </w:r>
      <w:r w:rsidR="009527A0">
        <w:rPr>
          <w:color w:val="050505"/>
          <w:lang w:eastAsia="en-GB"/>
        </w:rPr>
        <w:t xml:space="preserve">Being able to provide </w:t>
      </w:r>
      <w:r w:rsidR="00C216FB">
        <w:rPr>
          <w:color w:val="050505"/>
          <w:lang w:eastAsia="en-GB"/>
        </w:rPr>
        <w:t>such a prestigious international</w:t>
      </w:r>
      <w:r w:rsidR="009527A0">
        <w:rPr>
          <w:color w:val="050505"/>
          <w:lang w:eastAsia="en-GB"/>
        </w:rPr>
        <w:t xml:space="preserve"> platform for so many </w:t>
      </w:r>
      <w:proofErr w:type="gramStart"/>
      <w:r w:rsidR="0043276B">
        <w:rPr>
          <w:color w:val="050505"/>
          <w:lang w:eastAsia="en-GB"/>
        </w:rPr>
        <w:t>Yorkshire</w:t>
      </w:r>
      <w:proofErr w:type="gramEnd"/>
      <w:r w:rsidR="0043276B">
        <w:rPr>
          <w:color w:val="050505"/>
          <w:lang w:eastAsia="en-GB"/>
        </w:rPr>
        <w:t xml:space="preserve"> based </w:t>
      </w:r>
      <w:r w:rsidR="009527A0">
        <w:rPr>
          <w:color w:val="050505"/>
          <w:lang w:eastAsia="en-GB"/>
        </w:rPr>
        <w:t xml:space="preserve">young dancers and </w:t>
      </w:r>
      <w:r w:rsidR="00C216FB">
        <w:rPr>
          <w:color w:val="050505"/>
          <w:lang w:eastAsia="en-GB"/>
        </w:rPr>
        <w:t xml:space="preserve">former pupils </w:t>
      </w:r>
      <w:r w:rsidR="0043276B">
        <w:rPr>
          <w:color w:val="050505"/>
          <w:lang w:eastAsia="en-GB"/>
        </w:rPr>
        <w:t>(</w:t>
      </w:r>
      <w:r w:rsidR="00C216FB">
        <w:rPr>
          <w:color w:val="050505"/>
          <w:lang w:eastAsia="en-GB"/>
        </w:rPr>
        <w:t>as choreographers</w:t>
      </w:r>
      <w:r w:rsidR="0043276B">
        <w:rPr>
          <w:color w:val="050505"/>
          <w:lang w:eastAsia="en-GB"/>
        </w:rPr>
        <w:t>)</w:t>
      </w:r>
      <w:r w:rsidR="00C216FB">
        <w:rPr>
          <w:color w:val="050505"/>
          <w:lang w:eastAsia="en-GB"/>
        </w:rPr>
        <w:t xml:space="preserve"> is really special</w:t>
      </w:r>
      <w:r w:rsidR="00F139E4">
        <w:rPr>
          <w:color w:val="050505"/>
          <w:lang w:eastAsia="en-GB"/>
        </w:rPr>
        <w:t xml:space="preserve"> and certainly newsworthy</w:t>
      </w:r>
      <w:r w:rsidR="00C216FB">
        <w:rPr>
          <w:color w:val="050505"/>
          <w:lang w:eastAsia="en-GB"/>
        </w:rPr>
        <w:t xml:space="preserve">. </w:t>
      </w:r>
      <w:r w:rsidR="0043276B">
        <w:rPr>
          <w:color w:val="050505"/>
          <w:lang w:eastAsia="en-GB"/>
        </w:rPr>
        <w:t>It’s even more incredible when you</w:t>
      </w:r>
      <w:r w:rsidR="00C216FB">
        <w:rPr>
          <w:color w:val="050505"/>
          <w:lang w:eastAsia="en-GB"/>
        </w:rPr>
        <w:t xml:space="preserve"> consider that all of this has been achieved despite the challenges and disruption of the pandemic on young people’s </w:t>
      </w:r>
      <w:r w:rsidR="0043276B">
        <w:rPr>
          <w:color w:val="050505"/>
          <w:lang w:eastAsia="en-GB"/>
        </w:rPr>
        <w:t>education</w:t>
      </w:r>
      <w:r w:rsidR="00C216FB">
        <w:rPr>
          <w:color w:val="050505"/>
          <w:lang w:eastAsia="en-GB"/>
        </w:rPr>
        <w:t xml:space="preserve"> and training</w:t>
      </w:r>
      <w:r w:rsidR="0043276B">
        <w:rPr>
          <w:color w:val="050505"/>
          <w:lang w:eastAsia="en-GB"/>
        </w:rPr>
        <w:t>.</w:t>
      </w:r>
    </w:p>
    <w:p w14:paraId="49AECF6D" w14:textId="5A664BB4" w:rsidR="00811957" w:rsidRPr="005B77FA" w:rsidRDefault="0043276B" w:rsidP="005B77FA">
      <w:pPr>
        <w:spacing w:before="240" w:after="240" w:line="360" w:lineRule="atLeast"/>
        <w:rPr>
          <w:color w:val="050505"/>
          <w:lang w:eastAsia="en-GB"/>
        </w:rPr>
      </w:pPr>
      <w:r>
        <w:rPr>
          <w:color w:val="050505"/>
          <w:lang w:eastAsia="en-GB"/>
        </w:rPr>
        <w:t>The 2022 Finals are taking place in San Sebastian, Spain from June 24</w:t>
      </w:r>
      <w:r w:rsidRPr="0043276B">
        <w:rPr>
          <w:color w:val="050505"/>
          <w:vertAlign w:val="superscript"/>
          <w:lang w:eastAsia="en-GB"/>
        </w:rPr>
        <w:t>th</w:t>
      </w:r>
      <w:r>
        <w:rPr>
          <w:color w:val="050505"/>
          <w:lang w:eastAsia="en-GB"/>
        </w:rPr>
        <w:t xml:space="preserve"> – July 2</w:t>
      </w:r>
      <w:r w:rsidRPr="0043276B">
        <w:rPr>
          <w:color w:val="050505"/>
          <w:vertAlign w:val="superscript"/>
          <w:lang w:eastAsia="en-GB"/>
        </w:rPr>
        <w:t>nd</w:t>
      </w:r>
      <w:r w:rsidR="00F139E4">
        <w:rPr>
          <w:color w:val="050505"/>
          <w:lang w:eastAsia="en-GB"/>
        </w:rPr>
        <w:t xml:space="preserve">. Publicity will be considerable and the event itself is live streamed to global audiences on all devices. </w:t>
      </w:r>
      <w:r w:rsidR="00E66F88" w:rsidRPr="00A56736">
        <w:rPr>
          <w:color w:val="050505"/>
          <w:lang w:eastAsia="en-GB"/>
        </w:rPr>
        <w:t xml:space="preserve">Dancers </w:t>
      </w:r>
      <w:r w:rsidR="00384618">
        <w:rPr>
          <w:color w:val="050505"/>
          <w:lang w:eastAsia="en-GB"/>
        </w:rPr>
        <w:t>attending</w:t>
      </w:r>
      <w:r w:rsidR="00E66F88" w:rsidRPr="00A56736">
        <w:rPr>
          <w:color w:val="050505"/>
          <w:lang w:eastAsia="en-GB"/>
        </w:rPr>
        <w:t xml:space="preserve"> the Dance World Cup Finals traditionally seek sponsorship from local and national companies to help fund the </w:t>
      </w:r>
      <w:r w:rsidR="00384618">
        <w:rPr>
          <w:color w:val="050505"/>
          <w:lang w:eastAsia="en-GB"/>
        </w:rPr>
        <w:t>t</w:t>
      </w:r>
      <w:r w:rsidR="00BB7BC1">
        <w:rPr>
          <w:color w:val="050505"/>
          <w:lang w:eastAsia="en-GB"/>
        </w:rPr>
        <w:t xml:space="preserve">eam </w:t>
      </w:r>
      <w:r w:rsidR="00384618">
        <w:rPr>
          <w:color w:val="050505"/>
          <w:lang w:eastAsia="en-GB"/>
        </w:rPr>
        <w:t>k</w:t>
      </w:r>
      <w:r w:rsidR="00E66F88" w:rsidRPr="00A56736">
        <w:rPr>
          <w:color w:val="050505"/>
          <w:lang w:eastAsia="en-GB"/>
        </w:rPr>
        <w:t>it</w:t>
      </w:r>
      <w:r w:rsidR="00384618">
        <w:rPr>
          <w:color w:val="050505"/>
          <w:lang w:eastAsia="en-GB"/>
        </w:rPr>
        <w:t>, the event entry fees and costuming</w:t>
      </w:r>
      <w:r w:rsidR="00E66F88" w:rsidRPr="00A56736">
        <w:rPr>
          <w:color w:val="050505"/>
          <w:lang w:eastAsia="en-GB"/>
        </w:rPr>
        <w:t xml:space="preserve">. </w:t>
      </w:r>
      <w:r w:rsidR="00BB7BC1">
        <w:rPr>
          <w:color w:val="050505"/>
          <w:lang w:eastAsia="en-GB"/>
        </w:rPr>
        <w:t xml:space="preserve">We </w:t>
      </w:r>
      <w:r w:rsidR="00322B75">
        <w:rPr>
          <w:color w:val="050505"/>
          <w:lang w:eastAsia="en-GB"/>
        </w:rPr>
        <w:t xml:space="preserve">welcome sponsorship of any amount, but also </w:t>
      </w:r>
      <w:r w:rsidR="00BB7BC1">
        <w:rPr>
          <w:color w:val="050505"/>
          <w:lang w:eastAsia="en-GB"/>
        </w:rPr>
        <w:t xml:space="preserve">have a couple of corporate sponsorship </w:t>
      </w:r>
      <w:r w:rsidR="00322B75">
        <w:rPr>
          <w:color w:val="050505"/>
          <w:lang w:eastAsia="en-GB"/>
        </w:rPr>
        <w:t>packages</w:t>
      </w:r>
      <w:r w:rsidR="00BB7BC1">
        <w:rPr>
          <w:color w:val="050505"/>
          <w:lang w:eastAsia="en-GB"/>
        </w:rPr>
        <w:t xml:space="preserve"> </w:t>
      </w:r>
      <w:r w:rsidR="000D58E4">
        <w:rPr>
          <w:color w:val="050505"/>
          <w:lang w:eastAsia="en-GB"/>
        </w:rPr>
        <w:t xml:space="preserve">for guidance </w:t>
      </w:r>
      <w:r w:rsidR="00BB7BC1">
        <w:rPr>
          <w:color w:val="050505"/>
          <w:lang w:eastAsia="en-GB"/>
        </w:rPr>
        <w:t>as follows:</w:t>
      </w:r>
    </w:p>
    <w:p w14:paraId="734D03AB" w14:textId="3E234FE7" w:rsidR="00322B75" w:rsidRDefault="005B77FA" w:rsidP="00BB7BC1">
      <w:pPr>
        <w:pStyle w:val="ListParagraph"/>
        <w:numPr>
          <w:ilvl w:val="0"/>
          <w:numId w:val="1"/>
        </w:numPr>
        <w:spacing w:before="240" w:after="240" w:line="360" w:lineRule="atLeast"/>
        <w:rPr>
          <w:color w:val="050505"/>
          <w:lang w:eastAsia="en-GB"/>
        </w:rPr>
      </w:pPr>
      <w:r w:rsidRPr="00811957">
        <w:rPr>
          <w:b/>
          <w:bCs/>
          <w:color w:val="050505"/>
          <w:lang w:eastAsia="en-GB"/>
        </w:rPr>
        <w:t>£500</w:t>
      </w:r>
      <w:r>
        <w:rPr>
          <w:color w:val="050505"/>
          <w:lang w:eastAsia="en-GB"/>
        </w:rPr>
        <w:t xml:space="preserve"> sponsorship of the </w:t>
      </w:r>
      <w:r w:rsidR="000D58E4">
        <w:rPr>
          <w:color w:val="050505"/>
          <w:lang w:eastAsia="en-GB"/>
        </w:rPr>
        <w:t>T</w:t>
      </w:r>
      <w:r w:rsidR="00322B75">
        <w:rPr>
          <w:color w:val="050505"/>
          <w:lang w:eastAsia="en-GB"/>
        </w:rPr>
        <w:t xml:space="preserve">eam </w:t>
      </w:r>
      <w:r w:rsidR="000D58E4">
        <w:rPr>
          <w:color w:val="050505"/>
          <w:lang w:eastAsia="en-GB"/>
        </w:rPr>
        <w:t>K</w:t>
      </w:r>
      <w:r w:rsidR="00322B75">
        <w:rPr>
          <w:color w:val="050505"/>
          <w:lang w:eastAsia="en-GB"/>
        </w:rPr>
        <w:t>it</w:t>
      </w:r>
      <w:r>
        <w:rPr>
          <w:color w:val="050505"/>
          <w:lang w:eastAsia="en-GB"/>
        </w:rPr>
        <w:t xml:space="preserve"> and</w:t>
      </w:r>
      <w:r w:rsidR="00322B75">
        <w:rPr>
          <w:color w:val="050505"/>
          <w:lang w:eastAsia="en-GB"/>
        </w:rPr>
        <w:t xml:space="preserve"> </w:t>
      </w:r>
      <w:r>
        <w:rPr>
          <w:color w:val="050505"/>
          <w:lang w:eastAsia="en-GB"/>
        </w:rPr>
        <w:t xml:space="preserve">Team England </w:t>
      </w:r>
      <w:r w:rsidR="00322B75">
        <w:rPr>
          <w:color w:val="050505"/>
          <w:lang w:eastAsia="en-GB"/>
        </w:rPr>
        <w:t>flag</w:t>
      </w:r>
      <w:r w:rsidR="00384618">
        <w:rPr>
          <w:color w:val="050505"/>
          <w:lang w:eastAsia="en-GB"/>
        </w:rPr>
        <w:t>s</w:t>
      </w:r>
      <w:r>
        <w:rPr>
          <w:color w:val="050505"/>
          <w:lang w:eastAsia="en-GB"/>
        </w:rPr>
        <w:t xml:space="preserve"> </w:t>
      </w:r>
      <w:r w:rsidR="001776A2">
        <w:rPr>
          <w:color w:val="050505"/>
          <w:lang w:eastAsia="en-GB"/>
        </w:rPr>
        <w:t xml:space="preserve">– Like the Olympics and other global sporting events, there is a new compulsory team kit each year for Team England. </w:t>
      </w:r>
      <w:r w:rsidR="00322B75">
        <w:rPr>
          <w:color w:val="050505"/>
          <w:lang w:eastAsia="en-GB"/>
        </w:rPr>
        <w:t xml:space="preserve"> </w:t>
      </w:r>
      <w:r w:rsidR="001776A2">
        <w:rPr>
          <w:color w:val="050505"/>
          <w:lang w:eastAsia="en-GB"/>
        </w:rPr>
        <w:t>This is worn by all dancers on the journey to and from</w:t>
      </w:r>
      <w:r w:rsidR="00384618">
        <w:rPr>
          <w:color w:val="050505"/>
          <w:lang w:eastAsia="en-GB"/>
        </w:rPr>
        <w:t xml:space="preserve"> the event</w:t>
      </w:r>
      <w:r w:rsidR="001776A2">
        <w:rPr>
          <w:color w:val="050505"/>
          <w:lang w:eastAsia="en-GB"/>
        </w:rPr>
        <w:t xml:space="preserve">, </w:t>
      </w:r>
      <w:proofErr w:type="gramStart"/>
      <w:r w:rsidR="001776A2">
        <w:rPr>
          <w:color w:val="050505"/>
          <w:lang w:eastAsia="en-GB"/>
        </w:rPr>
        <w:t>at all times</w:t>
      </w:r>
      <w:proofErr w:type="gramEnd"/>
      <w:r w:rsidR="001776A2">
        <w:rPr>
          <w:color w:val="050505"/>
          <w:lang w:eastAsia="en-GB"/>
        </w:rPr>
        <w:t xml:space="preserve"> at the Dance World Cup </w:t>
      </w:r>
      <w:r w:rsidR="00384618">
        <w:rPr>
          <w:color w:val="050505"/>
          <w:lang w:eastAsia="en-GB"/>
        </w:rPr>
        <w:t>Finals</w:t>
      </w:r>
      <w:r w:rsidR="001776A2">
        <w:rPr>
          <w:color w:val="050505"/>
          <w:lang w:eastAsia="en-GB"/>
        </w:rPr>
        <w:t xml:space="preserve">, during the opening and closing ceremonies, on stage at the adjudications and </w:t>
      </w:r>
      <w:r w:rsidR="009C2498">
        <w:rPr>
          <w:color w:val="050505"/>
          <w:lang w:eastAsia="en-GB"/>
        </w:rPr>
        <w:t xml:space="preserve">at dance events </w:t>
      </w:r>
      <w:r w:rsidR="001776A2">
        <w:rPr>
          <w:color w:val="050505"/>
          <w:lang w:eastAsia="en-GB"/>
        </w:rPr>
        <w:t>throughout the rest of the year.</w:t>
      </w:r>
      <w:r w:rsidR="009C2498">
        <w:rPr>
          <w:color w:val="050505"/>
          <w:lang w:eastAsia="en-GB"/>
        </w:rPr>
        <w:t xml:space="preserve"> Names / logos of corporate sponsors are added down the arms of the tracksuit tops (see photo)</w:t>
      </w:r>
      <w:r w:rsidR="00852B03">
        <w:rPr>
          <w:color w:val="050505"/>
          <w:lang w:eastAsia="en-GB"/>
        </w:rPr>
        <w:t>. Previous sponsors include Sky and McDonalds. For £500 sponsorship, companies get their logo on the team kit jacket sleeves, logo on our</w:t>
      </w:r>
      <w:r w:rsidR="000D58E4">
        <w:rPr>
          <w:color w:val="050505"/>
          <w:lang w:eastAsia="en-GB"/>
        </w:rPr>
        <w:t xml:space="preserve"> 3ft x 5ft</w:t>
      </w:r>
      <w:r w:rsidR="00852B03">
        <w:rPr>
          <w:color w:val="050505"/>
          <w:lang w:eastAsia="en-GB"/>
        </w:rPr>
        <w:t xml:space="preserve"> Team England flag</w:t>
      </w:r>
      <w:r w:rsidR="00384618">
        <w:rPr>
          <w:color w:val="050505"/>
          <w:lang w:eastAsia="en-GB"/>
        </w:rPr>
        <w:t>s</w:t>
      </w:r>
      <w:r w:rsidR="00852B03">
        <w:rPr>
          <w:color w:val="050505"/>
          <w:lang w:eastAsia="en-GB"/>
        </w:rPr>
        <w:t xml:space="preserve"> (used in promotional pictures, on </w:t>
      </w:r>
      <w:r w:rsidR="000D58E4">
        <w:rPr>
          <w:color w:val="050505"/>
          <w:lang w:eastAsia="en-GB"/>
        </w:rPr>
        <w:t>s</w:t>
      </w:r>
      <w:r w:rsidR="00852B03">
        <w:rPr>
          <w:color w:val="050505"/>
          <w:lang w:eastAsia="en-GB"/>
        </w:rPr>
        <w:t xml:space="preserve">ocial </w:t>
      </w:r>
      <w:r w:rsidR="000D58E4">
        <w:rPr>
          <w:color w:val="050505"/>
          <w:lang w:eastAsia="en-GB"/>
        </w:rPr>
        <w:t>m</w:t>
      </w:r>
      <w:r w:rsidR="00852B03">
        <w:rPr>
          <w:color w:val="050505"/>
          <w:lang w:eastAsia="en-GB"/>
        </w:rPr>
        <w:t>edia and at the event</w:t>
      </w:r>
      <w:r w:rsidR="00852B03" w:rsidRPr="001A0B57">
        <w:rPr>
          <w:color w:val="050505"/>
          <w:lang w:eastAsia="en-GB"/>
        </w:rPr>
        <w:t>),</w:t>
      </w:r>
      <w:r w:rsidRPr="001A0B57">
        <w:rPr>
          <w:color w:val="050505"/>
          <w:lang w:eastAsia="en-GB"/>
        </w:rPr>
        <w:t xml:space="preserve"> </w:t>
      </w:r>
      <w:r w:rsidR="000D58E4" w:rsidRPr="001A0B57">
        <w:rPr>
          <w:color w:val="050505"/>
          <w:lang w:eastAsia="en-GB"/>
        </w:rPr>
        <w:t xml:space="preserve">logo </w:t>
      </w:r>
      <w:r w:rsidR="00395651" w:rsidRPr="001A0B57">
        <w:rPr>
          <w:color w:val="050505"/>
          <w:lang w:eastAsia="en-GB"/>
        </w:rPr>
        <w:t xml:space="preserve">and links </w:t>
      </w:r>
      <w:r w:rsidR="000D58E4" w:rsidRPr="001A0B57">
        <w:rPr>
          <w:color w:val="050505"/>
          <w:lang w:eastAsia="en-GB"/>
        </w:rPr>
        <w:t>on our website</w:t>
      </w:r>
      <w:r w:rsidR="00395651" w:rsidRPr="001A0B57">
        <w:rPr>
          <w:color w:val="050505"/>
          <w:lang w:eastAsia="en-GB"/>
        </w:rPr>
        <w:t>,</w:t>
      </w:r>
      <w:r w:rsidR="000D58E4" w:rsidRPr="001A0B57">
        <w:rPr>
          <w:color w:val="050505"/>
          <w:lang w:eastAsia="en-GB"/>
        </w:rPr>
        <w:t xml:space="preserve"> s</w:t>
      </w:r>
      <w:r w:rsidRPr="001A0B57">
        <w:rPr>
          <w:color w:val="050505"/>
          <w:lang w:eastAsia="en-GB"/>
        </w:rPr>
        <w:t xml:space="preserve">ocial </w:t>
      </w:r>
      <w:r w:rsidR="000D58E4" w:rsidRPr="001A0B57">
        <w:rPr>
          <w:color w:val="050505"/>
          <w:lang w:eastAsia="en-GB"/>
        </w:rPr>
        <w:t>m</w:t>
      </w:r>
      <w:r w:rsidRPr="001A0B57">
        <w:rPr>
          <w:color w:val="050505"/>
          <w:lang w:eastAsia="en-GB"/>
        </w:rPr>
        <w:t>edia tags</w:t>
      </w:r>
      <w:r w:rsidR="00395651" w:rsidRPr="001A0B57">
        <w:rPr>
          <w:color w:val="050505"/>
          <w:lang w:eastAsia="en-GB"/>
        </w:rPr>
        <w:t>,</w:t>
      </w:r>
      <w:r w:rsidR="000F3540" w:rsidRPr="001A0B57">
        <w:rPr>
          <w:color w:val="050505"/>
          <w:lang w:eastAsia="en-GB"/>
        </w:rPr>
        <w:t xml:space="preserve"> </w:t>
      </w:r>
      <w:r w:rsidR="00395651" w:rsidRPr="001A0B57">
        <w:rPr>
          <w:color w:val="050505"/>
          <w:lang w:eastAsia="en-GB"/>
        </w:rPr>
        <w:t>display of</w:t>
      </w:r>
      <w:r w:rsidR="001A0B57" w:rsidRPr="001A0B57">
        <w:rPr>
          <w:color w:val="050505"/>
          <w:lang w:eastAsia="en-GB"/>
        </w:rPr>
        <w:t xml:space="preserve"> </w:t>
      </w:r>
      <w:r w:rsidR="000F3540" w:rsidRPr="001A0B57">
        <w:rPr>
          <w:color w:val="050505"/>
          <w:lang w:eastAsia="en-GB"/>
        </w:rPr>
        <w:t>logo at our studios (for a year)</w:t>
      </w:r>
      <w:r w:rsidR="000F3540">
        <w:rPr>
          <w:b/>
          <w:bCs/>
          <w:color w:val="050505"/>
          <w:lang w:eastAsia="en-GB"/>
        </w:rPr>
        <w:t xml:space="preserve"> and in</w:t>
      </w:r>
      <w:r w:rsidR="001A0B57">
        <w:rPr>
          <w:b/>
          <w:bCs/>
          <w:color w:val="050505"/>
          <w:lang w:eastAsia="en-GB"/>
        </w:rPr>
        <w:t xml:space="preserve"> marketing material associated with our participation in the event</w:t>
      </w:r>
      <w:r w:rsidR="000F3540">
        <w:rPr>
          <w:b/>
          <w:bCs/>
          <w:color w:val="050505"/>
          <w:lang w:eastAsia="en-GB"/>
        </w:rPr>
        <w:t>.</w:t>
      </w:r>
    </w:p>
    <w:p w14:paraId="2A07011C" w14:textId="0146834E" w:rsidR="007D6496" w:rsidRDefault="00852B03" w:rsidP="00BB7BC1">
      <w:pPr>
        <w:pStyle w:val="ListParagraph"/>
        <w:numPr>
          <w:ilvl w:val="0"/>
          <w:numId w:val="1"/>
        </w:numPr>
        <w:spacing w:before="240" w:after="240" w:line="360" w:lineRule="atLeast"/>
        <w:rPr>
          <w:color w:val="050505"/>
          <w:lang w:eastAsia="en-GB"/>
        </w:rPr>
      </w:pPr>
      <w:r w:rsidRPr="00811957">
        <w:rPr>
          <w:b/>
          <w:bCs/>
          <w:color w:val="050505"/>
          <w:lang w:eastAsia="en-GB"/>
        </w:rPr>
        <w:t>£300</w:t>
      </w:r>
      <w:r>
        <w:rPr>
          <w:color w:val="050505"/>
          <w:lang w:eastAsia="en-GB"/>
        </w:rPr>
        <w:t xml:space="preserve"> s</w:t>
      </w:r>
      <w:r w:rsidR="00BB7BC1">
        <w:rPr>
          <w:color w:val="050505"/>
          <w:lang w:eastAsia="en-GB"/>
        </w:rPr>
        <w:t>ponsorship of the Team Kit</w:t>
      </w:r>
      <w:r>
        <w:rPr>
          <w:color w:val="050505"/>
          <w:lang w:eastAsia="en-GB"/>
        </w:rPr>
        <w:t>.</w:t>
      </w:r>
      <w:r w:rsidR="00757C9E">
        <w:rPr>
          <w:color w:val="050505"/>
          <w:lang w:eastAsia="en-GB"/>
        </w:rPr>
        <w:t xml:space="preserve"> </w:t>
      </w:r>
      <w:r>
        <w:rPr>
          <w:color w:val="050505"/>
          <w:lang w:eastAsia="en-GB"/>
        </w:rPr>
        <w:t xml:space="preserve">Name / logo down the arms of the </w:t>
      </w:r>
      <w:r w:rsidR="000D58E4">
        <w:rPr>
          <w:color w:val="050505"/>
          <w:lang w:eastAsia="en-GB"/>
        </w:rPr>
        <w:t>t</w:t>
      </w:r>
      <w:r>
        <w:rPr>
          <w:color w:val="050505"/>
          <w:lang w:eastAsia="en-GB"/>
        </w:rPr>
        <w:t xml:space="preserve">eam </w:t>
      </w:r>
      <w:r w:rsidR="000D58E4">
        <w:rPr>
          <w:color w:val="050505"/>
          <w:lang w:eastAsia="en-GB"/>
        </w:rPr>
        <w:t>k</w:t>
      </w:r>
      <w:r>
        <w:rPr>
          <w:color w:val="050505"/>
          <w:lang w:eastAsia="en-GB"/>
        </w:rPr>
        <w:t>it tracksuit tops (as above)</w:t>
      </w:r>
      <w:r w:rsidR="00395651">
        <w:rPr>
          <w:color w:val="050505"/>
          <w:lang w:eastAsia="en-GB"/>
        </w:rPr>
        <w:t>.</w:t>
      </w:r>
      <w:r w:rsidR="007D6496">
        <w:rPr>
          <w:color w:val="050505"/>
          <w:lang w:eastAsia="en-GB"/>
        </w:rPr>
        <w:t xml:space="preserve"> </w:t>
      </w:r>
    </w:p>
    <w:p w14:paraId="335825AB" w14:textId="0928C254" w:rsidR="000D58E4" w:rsidRDefault="00852B03" w:rsidP="00395651">
      <w:pPr>
        <w:pStyle w:val="ListParagraph"/>
        <w:numPr>
          <w:ilvl w:val="0"/>
          <w:numId w:val="1"/>
        </w:numPr>
        <w:spacing w:before="240" w:after="240" w:line="360" w:lineRule="atLeast"/>
        <w:rPr>
          <w:color w:val="050505"/>
          <w:lang w:eastAsia="en-GB"/>
        </w:rPr>
      </w:pPr>
      <w:r w:rsidRPr="00811957">
        <w:rPr>
          <w:b/>
          <w:bCs/>
          <w:color w:val="050505"/>
          <w:lang w:eastAsia="en-GB"/>
        </w:rPr>
        <w:t>£</w:t>
      </w:r>
      <w:r w:rsidR="00395651">
        <w:rPr>
          <w:b/>
          <w:bCs/>
          <w:color w:val="050505"/>
          <w:lang w:eastAsia="en-GB"/>
        </w:rPr>
        <w:t>100</w:t>
      </w:r>
      <w:r w:rsidRPr="000D58E4">
        <w:rPr>
          <w:color w:val="050505"/>
          <w:lang w:eastAsia="en-GB"/>
        </w:rPr>
        <w:t xml:space="preserve"> s</w:t>
      </w:r>
      <w:r w:rsidR="007D6496" w:rsidRPr="000D58E4">
        <w:rPr>
          <w:color w:val="050505"/>
          <w:lang w:eastAsia="en-GB"/>
        </w:rPr>
        <w:t xml:space="preserve">ponsorship of the </w:t>
      </w:r>
      <w:proofErr w:type="spellStart"/>
      <w:r w:rsidR="007D6496" w:rsidRPr="000D58E4">
        <w:rPr>
          <w:color w:val="050505"/>
          <w:lang w:eastAsia="en-GB"/>
        </w:rPr>
        <w:t>ElliTe</w:t>
      </w:r>
      <w:proofErr w:type="spellEnd"/>
      <w:r w:rsidR="007D6496" w:rsidRPr="000D58E4">
        <w:rPr>
          <w:color w:val="050505"/>
          <w:lang w:eastAsia="en-GB"/>
        </w:rPr>
        <w:t xml:space="preserve"> Studios England flag. Names / logos of corporate sponsors are displayed on our 3ft x 5ft England flags. The flags are used in promotional pictures</w:t>
      </w:r>
      <w:r w:rsidR="000D58E4">
        <w:rPr>
          <w:color w:val="050505"/>
          <w:lang w:eastAsia="en-GB"/>
        </w:rPr>
        <w:t>, on social media and at the event.</w:t>
      </w:r>
      <w:r w:rsidR="000D58E4" w:rsidRPr="00395651">
        <w:rPr>
          <w:color w:val="050505"/>
          <w:lang w:eastAsia="en-GB"/>
        </w:rPr>
        <w:t xml:space="preserve"> </w:t>
      </w:r>
    </w:p>
    <w:p w14:paraId="7BB3B454" w14:textId="61771EA3" w:rsidR="001A0B57" w:rsidRPr="00395651" w:rsidRDefault="001A0B57" w:rsidP="00395651">
      <w:pPr>
        <w:pStyle w:val="ListParagraph"/>
        <w:numPr>
          <w:ilvl w:val="0"/>
          <w:numId w:val="1"/>
        </w:numPr>
        <w:spacing w:before="240" w:after="240" w:line="360" w:lineRule="atLeast"/>
        <w:rPr>
          <w:color w:val="050505"/>
          <w:lang w:eastAsia="en-GB"/>
        </w:rPr>
      </w:pPr>
      <w:r>
        <w:rPr>
          <w:b/>
          <w:bCs/>
          <w:color w:val="050505"/>
          <w:lang w:eastAsia="en-GB"/>
        </w:rPr>
        <w:t xml:space="preserve">£100 </w:t>
      </w:r>
      <w:r>
        <w:rPr>
          <w:color w:val="050505"/>
          <w:lang w:eastAsia="en-GB"/>
        </w:rPr>
        <w:t>sponsorship of logo and links on our website, social media tags and display of logo at our studios (for a year).</w:t>
      </w:r>
    </w:p>
    <w:p w14:paraId="0547562C" w14:textId="52F59CCA" w:rsidR="00811957" w:rsidRPr="00811957" w:rsidRDefault="000D58E4" w:rsidP="00811957">
      <w:pPr>
        <w:pStyle w:val="ListParagraph"/>
        <w:numPr>
          <w:ilvl w:val="0"/>
          <w:numId w:val="1"/>
        </w:numPr>
        <w:spacing w:before="240" w:after="240" w:line="360" w:lineRule="atLeast"/>
        <w:rPr>
          <w:color w:val="050505"/>
          <w:lang w:eastAsia="en-GB"/>
        </w:rPr>
      </w:pPr>
      <w:r w:rsidRPr="00811957">
        <w:rPr>
          <w:b/>
          <w:bCs/>
          <w:color w:val="050505"/>
          <w:lang w:eastAsia="en-GB"/>
        </w:rPr>
        <w:t>Any amount</w:t>
      </w:r>
      <w:r>
        <w:rPr>
          <w:color w:val="050505"/>
          <w:lang w:eastAsia="en-GB"/>
        </w:rPr>
        <w:t xml:space="preserve"> – bespoke sponsorship packages can be agreed for any amount</w:t>
      </w:r>
      <w:r w:rsidR="00811957">
        <w:rPr>
          <w:color w:val="050505"/>
          <w:lang w:eastAsia="en-GB"/>
        </w:rPr>
        <w:t>,</w:t>
      </w:r>
      <w:r>
        <w:rPr>
          <w:color w:val="050505"/>
          <w:lang w:eastAsia="en-GB"/>
        </w:rPr>
        <w:t xml:space="preserve"> greater or smaller</w:t>
      </w:r>
      <w:r w:rsidR="00174738">
        <w:rPr>
          <w:color w:val="050505"/>
          <w:lang w:eastAsia="en-GB"/>
        </w:rPr>
        <w:t>, for elements of the team kit for example.</w:t>
      </w:r>
      <w:r>
        <w:rPr>
          <w:color w:val="050505"/>
          <w:lang w:eastAsia="en-GB"/>
        </w:rPr>
        <w:t xml:space="preserve"> </w:t>
      </w:r>
    </w:p>
    <w:p w14:paraId="3CFF0E2E" w14:textId="4C6268E7" w:rsidR="00B078B4" w:rsidRPr="00811957" w:rsidRDefault="00A364A7" w:rsidP="00811957">
      <w:pPr>
        <w:spacing w:before="240" w:after="240" w:line="360" w:lineRule="atLeast"/>
        <w:rPr>
          <w:color w:val="050505"/>
          <w:lang w:eastAsia="en-GB"/>
        </w:rPr>
      </w:pPr>
      <w:r w:rsidRPr="00811957">
        <w:rPr>
          <w:color w:val="050505"/>
          <w:lang w:eastAsia="en-GB"/>
        </w:rPr>
        <w:t>As the opportunity for exposure is quite large and on a global scale, w</w:t>
      </w:r>
      <w:r w:rsidR="00B078B4" w:rsidRPr="00811957">
        <w:rPr>
          <w:color w:val="050505"/>
          <w:lang w:eastAsia="en-GB"/>
        </w:rPr>
        <w:t xml:space="preserve">e do hope that </w:t>
      </w:r>
      <w:r w:rsidRPr="00811957">
        <w:rPr>
          <w:color w:val="050505"/>
          <w:lang w:eastAsia="en-GB"/>
        </w:rPr>
        <w:t>sponsoring our team kit</w:t>
      </w:r>
      <w:r w:rsidR="00B078B4" w:rsidRPr="00811957">
        <w:rPr>
          <w:color w:val="050505"/>
          <w:lang w:eastAsia="en-GB"/>
        </w:rPr>
        <w:t xml:space="preserve"> </w:t>
      </w:r>
      <w:r w:rsidR="00BA16C5" w:rsidRPr="00811957">
        <w:rPr>
          <w:color w:val="050505"/>
          <w:lang w:eastAsia="en-GB"/>
        </w:rPr>
        <w:t xml:space="preserve">/ flag / </w:t>
      </w:r>
      <w:r w:rsidR="00384618">
        <w:rPr>
          <w:color w:val="050505"/>
          <w:lang w:eastAsia="en-GB"/>
        </w:rPr>
        <w:t>participation</w:t>
      </w:r>
      <w:r w:rsidR="00BA16C5" w:rsidRPr="00811957">
        <w:rPr>
          <w:color w:val="050505"/>
          <w:lang w:eastAsia="en-GB"/>
        </w:rPr>
        <w:t xml:space="preserve"> </w:t>
      </w:r>
      <w:r w:rsidR="00B078B4" w:rsidRPr="00811957">
        <w:rPr>
          <w:color w:val="050505"/>
          <w:lang w:eastAsia="en-GB"/>
        </w:rPr>
        <w:t>is something you might be willing to consider.</w:t>
      </w:r>
      <w:r w:rsidR="00174738">
        <w:rPr>
          <w:color w:val="050505"/>
          <w:lang w:eastAsia="en-GB"/>
        </w:rPr>
        <w:t xml:space="preserve"> Associati</w:t>
      </w:r>
      <w:r w:rsidR="00A14BDB">
        <w:rPr>
          <w:color w:val="050505"/>
          <w:lang w:eastAsia="en-GB"/>
        </w:rPr>
        <w:t>on</w:t>
      </w:r>
      <w:r w:rsidR="00174738">
        <w:rPr>
          <w:color w:val="050505"/>
          <w:lang w:eastAsia="en-GB"/>
        </w:rPr>
        <w:t xml:space="preserve"> with such a positive activity that promotes physical health and fitness, well-being, creativity, career development, </w:t>
      </w:r>
      <w:r w:rsidR="00A14BDB">
        <w:rPr>
          <w:color w:val="050505"/>
          <w:lang w:eastAsia="en-GB"/>
        </w:rPr>
        <w:t>reducing social poverty and increasing opportunities for young people</w:t>
      </w:r>
      <w:r w:rsidR="00C95BDF">
        <w:rPr>
          <w:color w:val="050505"/>
          <w:lang w:eastAsia="en-GB"/>
        </w:rPr>
        <w:t xml:space="preserve"> </w:t>
      </w:r>
      <w:r w:rsidR="00A14BDB">
        <w:rPr>
          <w:color w:val="050505"/>
          <w:lang w:eastAsia="en-GB"/>
        </w:rPr>
        <w:t>can</w:t>
      </w:r>
      <w:r w:rsidR="003A745F">
        <w:rPr>
          <w:color w:val="050505"/>
          <w:lang w:eastAsia="en-GB"/>
        </w:rPr>
        <w:t xml:space="preserve"> help to</w:t>
      </w:r>
      <w:r w:rsidR="00A14BDB">
        <w:rPr>
          <w:color w:val="050505"/>
          <w:lang w:eastAsia="en-GB"/>
        </w:rPr>
        <w:t xml:space="preserve"> increase brand visibility and </w:t>
      </w:r>
      <w:r w:rsidR="00607DD7">
        <w:rPr>
          <w:color w:val="050505"/>
          <w:lang w:eastAsia="en-GB"/>
        </w:rPr>
        <w:t>product awareness.</w:t>
      </w:r>
      <w:r w:rsidR="00A14BDB">
        <w:rPr>
          <w:color w:val="050505"/>
          <w:lang w:eastAsia="en-GB"/>
        </w:rPr>
        <w:t xml:space="preserve"> </w:t>
      </w:r>
      <w:r w:rsidR="00B078B4" w:rsidRPr="00811957">
        <w:rPr>
          <w:color w:val="050505"/>
          <w:lang w:eastAsia="en-GB"/>
        </w:rPr>
        <w:t xml:space="preserve">We can provide you with further details </w:t>
      </w:r>
      <w:r w:rsidR="0048187C" w:rsidRPr="00811957">
        <w:rPr>
          <w:color w:val="050505"/>
          <w:lang w:eastAsia="en-GB"/>
        </w:rPr>
        <w:t>if required</w:t>
      </w:r>
      <w:r w:rsidR="00B078B4" w:rsidRPr="00811957">
        <w:rPr>
          <w:color w:val="050505"/>
          <w:lang w:eastAsia="en-GB"/>
        </w:rPr>
        <w:t xml:space="preserve"> and I </w:t>
      </w:r>
      <w:proofErr w:type="gramStart"/>
      <w:r w:rsidR="00B078B4" w:rsidRPr="00811957">
        <w:rPr>
          <w:color w:val="050505"/>
          <w:lang w:eastAsia="en-GB"/>
        </w:rPr>
        <w:t>would</w:t>
      </w:r>
      <w:proofErr w:type="gramEnd"/>
      <w:r w:rsidR="00B078B4" w:rsidRPr="00811957">
        <w:rPr>
          <w:color w:val="050505"/>
          <w:lang w:eastAsia="en-GB"/>
        </w:rPr>
        <w:t xml:space="preserve"> welcome the opportunity to speak with you further about this</w:t>
      </w:r>
      <w:r w:rsidR="0048187C" w:rsidRPr="00811957">
        <w:rPr>
          <w:color w:val="050505"/>
          <w:lang w:eastAsia="en-GB"/>
        </w:rPr>
        <w:t xml:space="preserve"> if you’d like</w:t>
      </w:r>
      <w:r w:rsidR="00B078B4" w:rsidRPr="00811957">
        <w:rPr>
          <w:color w:val="050505"/>
          <w:lang w:eastAsia="en-GB"/>
        </w:rPr>
        <w:t xml:space="preserve">. </w:t>
      </w:r>
      <w:r w:rsidR="005C3E53" w:rsidRPr="00811957">
        <w:rPr>
          <w:color w:val="050505"/>
          <w:lang w:eastAsia="en-GB"/>
        </w:rPr>
        <w:t xml:space="preserve">More information about the Dance World Cup is available on the website </w:t>
      </w:r>
      <w:hyperlink r:id="rId10" w:history="1">
        <w:r w:rsidR="005C3E53" w:rsidRPr="006B5690">
          <w:rPr>
            <w:rStyle w:val="Hyperlink"/>
            <w:lang w:eastAsia="en-GB"/>
          </w:rPr>
          <w:t>www.dwcworld.com</w:t>
        </w:r>
      </w:hyperlink>
      <w:r w:rsidR="000D58E4" w:rsidRPr="00811957">
        <w:rPr>
          <w:color w:val="050505"/>
          <w:lang w:eastAsia="en-GB"/>
        </w:rPr>
        <w:t>.</w:t>
      </w:r>
      <w:r w:rsidR="005C3E53" w:rsidRPr="00811957">
        <w:rPr>
          <w:color w:val="050505"/>
          <w:lang w:eastAsia="en-GB"/>
        </w:rPr>
        <w:t xml:space="preserve"> </w:t>
      </w:r>
      <w:r w:rsidR="000D58E4" w:rsidRPr="00811957">
        <w:rPr>
          <w:color w:val="050505"/>
          <w:lang w:eastAsia="en-GB"/>
        </w:rPr>
        <w:t xml:space="preserve">For guidance, </w:t>
      </w:r>
      <w:r w:rsidR="005C3E53" w:rsidRPr="00811957">
        <w:rPr>
          <w:color w:val="050505"/>
          <w:lang w:eastAsia="en-GB"/>
        </w:rPr>
        <w:t>I have attached photos of our dancers in their team England kit f</w:t>
      </w:r>
      <w:r w:rsidR="000D58E4" w:rsidRPr="00811957">
        <w:rPr>
          <w:color w:val="050505"/>
          <w:lang w:eastAsia="en-GB"/>
        </w:rPr>
        <w:t xml:space="preserve">rom </w:t>
      </w:r>
      <w:r w:rsidR="005C3E53" w:rsidRPr="00811957">
        <w:rPr>
          <w:color w:val="050505"/>
          <w:lang w:eastAsia="en-GB"/>
        </w:rPr>
        <w:t>the 20</w:t>
      </w:r>
      <w:r w:rsidR="00505BB9">
        <w:rPr>
          <w:color w:val="050505"/>
          <w:lang w:eastAsia="en-GB"/>
        </w:rPr>
        <w:t>2</w:t>
      </w:r>
      <w:r w:rsidR="003A745F">
        <w:rPr>
          <w:color w:val="050505"/>
          <w:lang w:eastAsia="en-GB"/>
        </w:rPr>
        <w:t>0 and 202</w:t>
      </w:r>
      <w:r w:rsidR="00505BB9">
        <w:rPr>
          <w:color w:val="050505"/>
          <w:lang w:eastAsia="en-GB"/>
        </w:rPr>
        <w:t>1</w:t>
      </w:r>
      <w:r w:rsidR="003A745F">
        <w:rPr>
          <w:color w:val="050505"/>
          <w:lang w:eastAsia="en-GB"/>
        </w:rPr>
        <w:t xml:space="preserve"> combined</w:t>
      </w:r>
      <w:r w:rsidR="005C3E53" w:rsidRPr="00811957">
        <w:rPr>
          <w:color w:val="050505"/>
          <w:lang w:eastAsia="en-GB"/>
        </w:rPr>
        <w:t xml:space="preserve"> </w:t>
      </w:r>
      <w:r w:rsidR="003A745F">
        <w:rPr>
          <w:color w:val="050505"/>
          <w:lang w:eastAsia="en-GB"/>
        </w:rPr>
        <w:t>f</w:t>
      </w:r>
      <w:r w:rsidR="005C3E53" w:rsidRPr="00811957">
        <w:rPr>
          <w:color w:val="050505"/>
          <w:lang w:eastAsia="en-GB"/>
        </w:rPr>
        <w:t xml:space="preserve">inals. </w:t>
      </w:r>
    </w:p>
    <w:p w14:paraId="637FE0ED" w14:textId="0D375B12" w:rsidR="00181FEF" w:rsidRPr="00AE3FE5" w:rsidRDefault="00A56736" w:rsidP="00AE3FE5">
      <w:pPr>
        <w:spacing w:before="240" w:after="240" w:line="360" w:lineRule="atLeast"/>
        <w:rPr>
          <w:color w:val="050505"/>
          <w:lang w:eastAsia="en-GB"/>
        </w:rPr>
      </w:pPr>
      <w:r>
        <w:rPr>
          <w:color w:val="050505"/>
          <w:lang w:eastAsia="en-GB"/>
        </w:rPr>
        <w:t xml:space="preserve">I </w:t>
      </w:r>
      <w:r w:rsidR="000D58E4">
        <w:rPr>
          <w:color w:val="050505"/>
          <w:lang w:eastAsia="en-GB"/>
        </w:rPr>
        <w:t>appreciate any consideration you can give to this</w:t>
      </w:r>
      <w:r w:rsidR="00811957">
        <w:rPr>
          <w:color w:val="050505"/>
          <w:lang w:eastAsia="en-GB"/>
        </w:rPr>
        <w:t xml:space="preserve"> opportunity and </w:t>
      </w:r>
      <w:r>
        <w:rPr>
          <w:color w:val="050505"/>
          <w:lang w:eastAsia="en-GB"/>
        </w:rPr>
        <w:t>look forward to hearing from you.</w:t>
      </w:r>
    </w:p>
    <w:p w14:paraId="3BE4BEB0" w14:textId="21A6DC5D" w:rsidR="00181FEF" w:rsidRDefault="00181FEF">
      <w:pPr>
        <w:jc w:val="center"/>
        <w:rPr>
          <w:sz w:val="28"/>
        </w:rPr>
      </w:pPr>
    </w:p>
    <w:p w14:paraId="51743091" w14:textId="77777777" w:rsidR="00181FEF" w:rsidRDefault="00181FEF" w:rsidP="00EA3AF1">
      <w:pPr>
        <w:framePr w:w="8457" w:h="1726" w:hRule="exact" w:hSpace="181" w:vSpace="284" w:wrap="around" w:vAnchor="page" w:hAnchor="page" w:x="1718" w:y="14514" w:anchorLock="1"/>
        <w:shd w:val="solid" w:color="FFFFFF" w:fill="FFFFFF"/>
        <w:suppressOverlap/>
        <w:jc w:val="center"/>
        <w:rPr>
          <w:b/>
          <w:sz w:val="20"/>
          <w:szCs w:val="20"/>
        </w:rPr>
      </w:pPr>
    </w:p>
    <w:p w14:paraId="71780137" w14:textId="3BD31B6D" w:rsidR="00397BD7" w:rsidRDefault="0048187C" w:rsidP="00EA3AF1">
      <w:pPr>
        <w:framePr w:w="8457" w:h="1726" w:hRule="exact" w:hSpace="181" w:vSpace="284" w:wrap="around" w:vAnchor="page" w:hAnchor="page" w:x="1718" w:y="14514" w:anchorLock="1"/>
        <w:shd w:val="solid" w:color="FFFFFF" w:fill="FFFFFF"/>
        <w:suppressOverlap/>
        <w:jc w:val="center"/>
        <w:rPr>
          <w:b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180340" distB="0" distL="114300" distR="114300" simplePos="0" relativeHeight="251657728" behindDoc="0" locked="1" layoutInCell="1" allowOverlap="0" wp14:anchorId="3D6B1E0F" wp14:editId="011F4BCF">
                <wp:simplePos x="0" y="0"/>
                <wp:positionH relativeFrom="page">
                  <wp:posOffset>377190</wp:posOffset>
                </wp:positionH>
                <wp:positionV relativeFrom="page">
                  <wp:posOffset>9424035</wp:posOffset>
                </wp:positionV>
                <wp:extent cx="6743700" cy="0"/>
                <wp:effectExtent l="24765" t="22860" r="22860" b="24765"/>
                <wp:wrapTopAndBottom/>
                <wp:docPr id="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7DCA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9DBC7" id="Line 54" o:spid="_x0000_s1026" style="position:absolute;z-index:251657728;visibility:visible;mso-wrap-style:square;mso-width-percent:0;mso-height-percent:0;mso-wrap-distance-left:9pt;mso-wrap-distance-top:14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742.05pt" to="560.7pt,7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" o:allowoverlap="f" strokecolor="#7dca7d" strokeweight="3pt">
                <w10:wrap type="topAndBottom" anchorx="page" anchory="page"/>
                <w10:anchorlock/>
              </v:line>
            </w:pict>
          </mc:Fallback>
        </mc:AlternateContent>
      </w:r>
      <w:r w:rsidR="00397BD7">
        <w:rPr>
          <w:b/>
          <w:sz w:val="20"/>
          <w:szCs w:val="20"/>
        </w:rPr>
        <w:t>Ellite Studios</w:t>
      </w:r>
    </w:p>
    <w:p w14:paraId="23D39351" w14:textId="77777777" w:rsidR="00397BD7" w:rsidRPr="00250BC3" w:rsidRDefault="00397BD7" w:rsidP="00EA3AF1">
      <w:pPr>
        <w:framePr w:w="8457" w:h="1726" w:hRule="exact" w:hSpace="181" w:vSpace="284" w:wrap="around" w:vAnchor="page" w:hAnchor="page" w:x="1718" w:y="14514" w:anchorLock="1"/>
        <w:shd w:val="solid" w:color="FFFFFF" w:fill="FFFFFF"/>
        <w:suppressOverlap/>
        <w:jc w:val="center"/>
        <w:rPr>
          <w:b/>
          <w:sz w:val="20"/>
          <w:szCs w:val="20"/>
        </w:rPr>
      </w:pPr>
      <w:r w:rsidRPr="00250BC3">
        <w:rPr>
          <w:b/>
          <w:sz w:val="20"/>
          <w:szCs w:val="20"/>
        </w:rPr>
        <w:t xml:space="preserve">Trading as Ellite Productions Limited, Registered </w:t>
      </w:r>
      <w:smartTag w:uri="urn:schemas-microsoft-com:office:smarttags" w:element="country-region">
        <w:r w:rsidRPr="00250BC3">
          <w:rPr>
            <w:b/>
            <w:sz w:val="20"/>
            <w:szCs w:val="20"/>
          </w:rPr>
          <w:t>England</w:t>
        </w:r>
      </w:smartTag>
      <w:r w:rsidRPr="00250BC3">
        <w:rPr>
          <w:b/>
          <w:sz w:val="20"/>
          <w:szCs w:val="20"/>
        </w:rPr>
        <w:t xml:space="preserve"> &amp; </w:t>
      </w:r>
      <w:smartTag w:uri="urn:schemas-microsoft-com:office:smarttags" w:element="place">
        <w:smartTag w:uri="urn:schemas-microsoft-com:office:smarttags" w:element="country-region">
          <w:r w:rsidRPr="00250BC3">
            <w:rPr>
              <w:b/>
              <w:sz w:val="20"/>
              <w:szCs w:val="20"/>
            </w:rPr>
            <w:t>Wales</w:t>
          </w:r>
        </w:smartTag>
      </w:smartTag>
      <w:r w:rsidRPr="00250BC3">
        <w:rPr>
          <w:b/>
          <w:sz w:val="20"/>
          <w:szCs w:val="20"/>
        </w:rPr>
        <w:t xml:space="preserve"> No. 05953357</w:t>
      </w:r>
    </w:p>
    <w:p w14:paraId="06C7597B" w14:textId="77777777" w:rsidR="00397BD7" w:rsidRDefault="00397BD7" w:rsidP="00EA3AF1">
      <w:pPr>
        <w:framePr w:w="8457" w:h="1726" w:hRule="exact" w:hSpace="181" w:vSpace="284" w:wrap="around" w:vAnchor="page" w:hAnchor="page" w:x="1718" w:y="14514" w:anchorLock="1"/>
        <w:shd w:val="solid" w:color="FFFFFF" w:fill="FFFFFF"/>
        <w:suppressOverlap/>
        <w:jc w:val="center"/>
        <w:rPr>
          <w:b/>
          <w:sz w:val="20"/>
          <w:szCs w:val="20"/>
        </w:rPr>
      </w:pPr>
    </w:p>
    <w:p w14:paraId="6A97131D" w14:textId="3B1D46CE" w:rsidR="00EA3AF1" w:rsidRDefault="00397BD7" w:rsidP="00EA3AF1">
      <w:pPr>
        <w:framePr w:w="8457" w:h="1726" w:hRule="exact" w:hSpace="181" w:vSpace="284" w:wrap="around" w:vAnchor="page" w:hAnchor="page" w:x="1718" w:y="14514" w:anchorLock="1"/>
        <w:suppressOverlap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 w:rsidR="00EA3AF1">
        <w:rPr>
          <w:b/>
          <w:sz w:val="20"/>
          <w:szCs w:val="20"/>
        </w:rPr>
        <w:t>Tel: 07908 808696</w:t>
      </w:r>
      <w:r>
        <w:rPr>
          <w:b/>
          <w:sz w:val="20"/>
          <w:szCs w:val="20"/>
        </w:rPr>
        <w:tab/>
      </w:r>
      <w:r w:rsidR="00EA3AF1">
        <w:rPr>
          <w:b/>
          <w:sz w:val="20"/>
          <w:szCs w:val="20"/>
        </w:rPr>
        <w:tab/>
      </w:r>
      <w:r w:rsidR="00EA3AF1">
        <w:rPr>
          <w:b/>
          <w:sz w:val="20"/>
          <w:szCs w:val="20"/>
        </w:rPr>
        <w:tab/>
      </w:r>
      <w:r w:rsidR="00EA3AF1">
        <w:rPr>
          <w:b/>
          <w:sz w:val="20"/>
          <w:szCs w:val="20"/>
        </w:rPr>
        <w:tab/>
        <w:t>www.ellitestudios.co.uk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Email </w:t>
      </w:r>
      <w:r w:rsidR="00EA3AF1">
        <w:rPr>
          <w:b/>
          <w:sz w:val="20"/>
          <w:szCs w:val="20"/>
        </w:rPr>
        <w:tab/>
      </w:r>
      <w:hyperlink r:id="rId11" w:history="1">
        <w:r w:rsidR="00EA3AF1" w:rsidRPr="00C72E24">
          <w:rPr>
            <w:rStyle w:val="Hyperlink"/>
            <w:sz w:val="20"/>
            <w:szCs w:val="20"/>
            <w:lang w:eastAsia="en-GB"/>
          </w:rPr>
          <w:t>sam@ellitestudios.co.uk</w:t>
        </w:r>
      </w:hyperlink>
    </w:p>
    <w:p w14:paraId="7888EA01" w14:textId="28FC9613" w:rsidR="00397BD7" w:rsidRPr="00EA3AF1" w:rsidRDefault="00EA3AF1" w:rsidP="00EA3AF1">
      <w:pPr>
        <w:framePr w:w="8457" w:h="1726" w:hRule="exact" w:hSpace="181" w:vSpace="284" w:wrap="around" w:vAnchor="page" w:hAnchor="page" w:x="1718" w:y="14514" w:anchorLock="1"/>
        <w:suppressOverlap/>
        <w:rPr>
          <w:lang w:eastAsia="en-GB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</w:t>
      </w:r>
    </w:p>
    <w:p w14:paraId="378633BB" w14:textId="77777777" w:rsidR="00181FEF" w:rsidRDefault="00181FEF" w:rsidP="00EA3AF1">
      <w:pPr>
        <w:framePr w:w="8457" w:h="1726" w:hRule="exact" w:hSpace="181" w:vSpace="284" w:wrap="around" w:vAnchor="page" w:hAnchor="page" w:x="1718" w:y="14514" w:anchorLock="1"/>
        <w:shd w:val="solid" w:color="FFFFFF" w:fill="FFFFFF"/>
        <w:suppressOverlap/>
        <w:rPr>
          <w:b/>
          <w:sz w:val="20"/>
          <w:szCs w:val="20"/>
        </w:rPr>
      </w:pPr>
    </w:p>
    <w:p w14:paraId="327B6114" w14:textId="1DB640B9" w:rsidR="00397BD7" w:rsidRDefault="00A56736">
      <w:pPr>
        <w:jc w:val="both"/>
      </w:pPr>
      <w:r>
        <w:t>Yours faithfully,</w:t>
      </w:r>
    </w:p>
    <w:p w14:paraId="73DDB958" w14:textId="1C1C5164" w:rsidR="00811957" w:rsidRDefault="00811957">
      <w:pPr>
        <w:jc w:val="both"/>
      </w:pPr>
    </w:p>
    <w:p w14:paraId="056B3CE1" w14:textId="69F2FAE4" w:rsidR="00811957" w:rsidRPr="00811957" w:rsidRDefault="00811957">
      <w:pPr>
        <w:jc w:val="both"/>
        <w:rPr>
          <w:rFonts w:ascii="Freestyle Script" w:hAnsi="Freestyle Script"/>
          <w:sz w:val="36"/>
          <w:szCs w:val="36"/>
        </w:rPr>
      </w:pPr>
      <w:r>
        <w:tab/>
      </w:r>
      <w:r w:rsidRPr="00811957">
        <w:rPr>
          <w:rFonts w:ascii="Freestyle Script" w:hAnsi="Freestyle Script"/>
          <w:sz w:val="36"/>
          <w:szCs w:val="36"/>
        </w:rPr>
        <w:t>S Bell</w:t>
      </w:r>
    </w:p>
    <w:p w14:paraId="0C9D49D3" w14:textId="0925D27C" w:rsidR="00811957" w:rsidRDefault="00811957">
      <w:pPr>
        <w:jc w:val="both"/>
      </w:pPr>
    </w:p>
    <w:p w14:paraId="65EF2D90" w14:textId="77777777" w:rsidR="00811957" w:rsidRDefault="00811957" w:rsidP="00811957">
      <w:pPr>
        <w:jc w:val="both"/>
      </w:pPr>
      <w:r>
        <w:t>Samantha Bell</w:t>
      </w:r>
    </w:p>
    <w:p w14:paraId="23B3CAAD" w14:textId="77777777" w:rsidR="00811957" w:rsidRDefault="00811957" w:rsidP="00811957">
      <w:pPr>
        <w:jc w:val="both"/>
      </w:pPr>
      <w:r>
        <w:t xml:space="preserve">Principal, </w:t>
      </w:r>
      <w:proofErr w:type="spellStart"/>
      <w:r>
        <w:t>ElliTe</w:t>
      </w:r>
      <w:proofErr w:type="spellEnd"/>
      <w:r>
        <w:t xml:space="preserve"> Studios</w:t>
      </w:r>
    </w:p>
    <w:p w14:paraId="43730EC3" w14:textId="77777777" w:rsidR="00811957" w:rsidRDefault="00811957" w:rsidP="00811957">
      <w:pPr>
        <w:jc w:val="both"/>
      </w:pPr>
      <w:r>
        <w:t>07908 808696</w:t>
      </w:r>
    </w:p>
    <w:p w14:paraId="300A265B" w14:textId="77777777" w:rsidR="00811957" w:rsidRDefault="00811957" w:rsidP="00811957">
      <w:pPr>
        <w:jc w:val="both"/>
      </w:pPr>
      <w:r>
        <w:t>sam@ellitestudios.co.uk</w:t>
      </w:r>
    </w:p>
    <w:p w14:paraId="0B08A6AF" w14:textId="077B0584" w:rsidR="00811957" w:rsidRDefault="00505BB9">
      <w:pPr>
        <w:jc w:val="both"/>
      </w:pPr>
      <w:r>
        <w:rPr>
          <w:noProof/>
          <w:lang w:eastAsia="en-GB"/>
        </w:rPr>
        <w:drawing>
          <wp:anchor distT="0" distB="0" distL="114300" distR="114300" simplePos="0" relativeHeight="251661824" behindDoc="1" locked="0" layoutInCell="1" allowOverlap="1" wp14:anchorId="66CB173F" wp14:editId="5A52D588">
            <wp:simplePos x="0" y="0"/>
            <wp:positionH relativeFrom="margin">
              <wp:posOffset>992505</wp:posOffset>
            </wp:positionH>
            <wp:positionV relativeFrom="paragraph">
              <wp:posOffset>1132840</wp:posOffset>
            </wp:positionV>
            <wp:extent cx="4366895" cy="4366895"/>
            <wp:effectExtent l="152400" t="152400" r="357505" b="357505"/>
            <wp:wrapTight wrapText="bothSides">
              <wp:wrapPolygon edited="0">
                <wp:start x="377" y="-754"/>
                <wp:lineTo x="-754" y="-565"/>
                <wp:lineTo x="-660" y="22143"/>
                <wp:lineTo x="848" y="23086"/>
                <wp:lineTo x="942" y="23274"/>
                <wp:lineTo x="21578" y="23274"/>
                <wp:lineTo x="21672" y="23086"/>
                <wp:lineTo x="23086" y="22143"/>
                <wp:lineTo x="23274" y="20542"/>
                <wp:lineTo x="23274" y="942"/>
                <wp:lineTo x="22143" y="-471"/>
                <wp:lineTo x="22049" y="-754"/>
                <wp:lineTo x="377" y="-75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436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C6E5E" w14:textId="77777777" w:rsidR="007A152D" w:rsidRDefault="007A152D">
      <w:pPr>
        <w:jc w:val="both"/>
      </w:pPr>
    </w:p>
    <w:p w14:paraId="282FE11A" w14:textId="0717783A" w:rsidR="007A152D" w:rsidRDefault="007A152D">
      <w:pPr>
        <w:jc w:val="both"/>
      </w:pPr>
    </w:p>
    <w:p w14:paraId="2EB536CD" w14:textId="77777777" w:rsidR="007A152D" w:rsidRDefault="007A152D">
      <w:pPr>
        <w:jc w:val="both"/>
      </w:pPr>
    </w:p>
    <w:p w14:paraId="2F20515C" w14:textId="77777777" w:rsidR="007A152D" w:rsidRDefault="007A152D">
      <w:pPr>
        <w:jc w:val="both"/>
      </w:pPr>
    </w:p>
    <w:p w14:paraId="30094FB5" w14:textId="77777777" w:rsidR="007A152D" w:rsidRDefault="007A152D">
      <w:pPr>
        <w:jc w:val="both"/>
      </w:pPr>
    </w:p>
    <w:p w14:paraId="7F982F37" w14:textId="77777777" w:rsidR="007A152D" w:rsidRDefault="007A152D">
      <w:pPr>
        <w:jc w:val="both"/>
      </w:pPr>
      <w:r>
        <w:rPr>
          <w:noProof/>
        </w:rPr>
        <w:lastRenderedPageBreak/>
        <w:drawing>
          <wp:inline distT="0" distB="0" distL="0" distR="0" wp14:anchorId="21D8F1BA" wp14:editId="05C4C65D">
            <wp:extent cx="6645910" cy="2491740"/>
            <wp:effectExtent l="0" t="0" r="2540" b="3810"/>
            <wp:docPr id="4" name="Picture 4" descr="A large crowd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arge crowd of peopl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439D" w14:textId="144AC0CA" w:rsidR="007A152D" w:rsidRDefault="007A152D">
      <w:pPr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D1A3205" wp14:editId="6BD3C901">
            <wp:simplePos x="0" y="0"/>
            <wp:positionH relativeFrom="column">
              <wp:posOffset>33020</wp:posOffset>
            </wp:positionH>
            <wp:positionV relativeFrom="paragraph">
              <wp:posOffset>347345</wp:posOffset>
            </wp:positionV>
            <wp:extent cx="6645910" cy="2491740"/>
            <wp:effectExtent l="0" t="0" r="2540" b="3810"/>
            <wp:wrapTight wrapText="bothSides">
              <wp:wrapPolygon edited="0">
                <wp:start x="0" y="0"/>
                <wp:lineTo x="0" y="21468"/>
                <wp:lineTo x="21546" y="21468"/>
                <wp:lineTo x="215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5FD24" w14:textId="3A9840BF" w:rsidR="007A152D" w:rsidRDefault="007A152D">
      <w:pPr>
        <w:jc w:val="both"/>
      </w:pPr>
    </w:p>
    <w:p w14:paraId="5D7D0465" w14:textId="6F2CA5D6" w:rsidR="007A152D" w:rsidRDefault="007A152D">
      <w:pPr>
        <w:jc w:val="both"/>
      </w:pPr>
      <w:r>
        <w:rPr>
          <w:noProof/>
        </w:rPr>
        <w:drawing>
          <wp:inline distT="0" distB="0" distL="0" distR="0" wp14:anchorId="1EE2E919" wp14:editId="4CEF8D5F">
            <wp:extent cx="6645910" cy="2491740"/>
            <wp:effectExtent l="0" t="0" r="2540" b="381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83B9" w14:textId="68F0EE97" w:rsidR="007A152D" w:rsidRDefault="007A152D">
      <w:pPr>
        <w:jc w:val="both"/>
      </w:pPr>
    </w:p>
    <w:p w14:paraId="4E4A1D3E" w14:textId="64160884" w:rsidR="007A152D" w:rsidRDefault="007A152D">
      <w:pPr>
        <w:jc w:val="both"/>
      </w:pPr>
    </w:p>
    <w:p w14:paraId="09BB04AB" w14:textId="77777777" w:rsidR="007A152D" w:rsidRDefault="007A152D">
      <w:pPr>
        <w:jc w:val="both"/>
      </w:pPr>
    </w:p>
    <w:p w14:paraId="5D28A7DA" w14:textId="77777777" w:rsidR="007A152D" w:rsidRDefault="007A152D">
      <w:pPr>
        <w:jc w:val="both"/>
      </w:pPr>
    </w:p>
    <w:p w14:paraId="7FECFF85" w14:textId="77777777" w:rsidR="007A152D" w:rsidRDefault="007A152D">
      <w:pPr>
        <w:jc w:val="both"/>
      </w:pPr>
    </w:p>
    <w:p w14:paraId="4E15F68D" w14:textId="77777777" w:rsidR="007A152D" w:rsidRDefault="007A152D">
      <w:pPr>
        <w:jc w:val="both"/>
        <w:rPr>
          <w:noProof/>
        </w:rPr>
      </w:pPr>
    </w:p>
    <w:p w14:paraId="113ACFDA" w14:textId="77777777" w:rsidR="007A152D" w:rsidRDefault="007A152D">
      <w:pPr>
        <w:jc w:val="both"/>
        <w:rPr>
          <w:noProof/>
        </w:rPr>
      </w:pPr>
    </w:p>
    <w:p w14:paraId="185353A5" w14:textId="77777777" w:rsidR="007A152D" w:rsidRDefault="007A152D">
      <w:pPr>
        <w:jc w:val="both"/>
        <w:rPr>
          <w:noProof/>
        </w:rPr>
      </w:pPr>
    </w:p>
    <w:p w14:paraId="30873510" w14:textId="77777777" w:rsidR="007A152D" w:rsidRDefault="007A152D">
      <w:pPr>
        <w:jc w:val="both"/>
      </w:pPr>
    </w:p>
    <w:p w14:paraId="2B41ED9B" w14:textId="1FD60FA5" w:rsidR="007A152D" w:rsidRDefault="007A152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566B5272" wp14:editId="149E9D2E">
            <wp:simplePos x="0" y="0"/>
            <wp:positionH relativeFrom="column">
              <wp:posOffset>-104775</wp:posOffset>
            </wp:positionH>
            <wp:positionV relativeFrom="paragraph">
              <wp:posOffset>317</wp:posOffset>
            </wp:positionV>
            <wp:extent cx="6518275" cy="9777730"/>
            <wp:effectExtent l="0" t="0" r="0" b="0"/>
            <wp:wrapTight wrapText="bothSides">
              <wp:wrapPolygon edited="0">
                <wp:start x="0" y="0"/>
                <wp:lineTo x="0" y="21547"/>
                <wp:lineTo x="21526" y="21547"/>
                <wp:lineTo x="21526" y="0"/>
                <wp:lineTo x="0" y="0"/>
              </wp:wrapPolygon>
            </wp:wrapTight>
            <wp:docPr id="7" name="Picture 7" descr="A picture containing sport, dancer, dark,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port, dancer, dark, ar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C37B1" w14:textId="30DB5980" w:rsidR="007A152D" w:rsidRDefault="0056471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 wp14:anchorId="4F4924CF" wp14:editId="6A0540B7">
            <wp:simplePos x="0" y="0"/>
            <wp:positionH relativeFrom="margin">
              <wp:align>right</wp:align>
            </wp:positionH>
            <wp:positionV relativeFrom="paragraph">
              <wp:posOffset>261938</wp:posOffset>
            </wp:positionV>
            <wp:extent cx="6645910" cy="4430395"/>
            <wp:effectExtent l="0" t="0" r="2540" b="8255"/>
            <wp:wrapTight wrapText="bothSides">
              <wp:wrapPolygon edited="0">
                <wp:start x="0" y="0"/>
                <wp:lineTo x="0" y="21547"/>
                <wp:lineTo x="21546" y="21547"/>
                <wp:lineTo x="21546" y="0"/>
                <wp:lineTo x="0" y="0"/>
              </wp:wrapPolygon>
            </wp:wrapTight>
            <wp:docPr id="10" name="Picture 10" descr="A group of dancers performing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dancers performing on a stag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49D79" w14:textId="080BD882" w:rsidR="007A152D" w:rsidRDefault="007A152D">
      <w:pPr>
        <w:jc w:val="both"/>
      </w:pPr>
    </w:p>
    <w:p w14:paraId="04DCD8C6" w14:textId="723D3FE3" w:rsidR="007A152D" w:rsidRDefault="00564715">
      <w:pPr>
        <w:jc w:val="both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13AD32ED" wp14:editId="3E986697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6645910" cy="4430395"/>
            <wp:effectExtent l="0" t="0" r="2540" b="8255"/>
            <wp:wrapTight wrapText="bothSides">
              <wp:wrapPolygon edited="0">
                <wp:start x="0" y="0"/>
                <wp:lineTo x="0" y="21547"/>
                <wp:lineTo x="21546" y="21547"/>
                <wp:lineTo x="21546" y="0"/>
                <wp:lineTo x="0" y="0"/>
              </wp:wrapPolygon>
            </wp:wrapTight>
            <wp:docPr id="9" name="Picture 9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on a stag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79EBE" w14:textId="03CD29D3" w:rsidR="00464692" w:rsidRDefault="0056471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 wp14:anchorId="6EFE4A1D" wp14:editId="70CA2764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12" name="Picture 12" descr="A group of people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on a stag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6781F" w14:textId="0DDAF8FA" w:rsidR="00464692" w:rsidRDefault="00464692">
      <w:pPr>
        <w:jc w:val="both"/>
      </w:pPr>
    </w:p>
    <w:p w14:paraId="35265692" w14:textId="3E5AF984" w:rsidR="00464692" w:rsidRDefault="00464692">
      <w:pPr>
        <w:jc w:val="both"/>
      </w:pPr>
    </w:p>
    <w:p w14:paraId="27F634D5" w14:textId="6DFBD244" w:rsidR="00A56736" w:rsidRDefault="00A56736">
      <w:pPr>
        <w:jc w:val="both"/>
      </w:pPr>
    </w:p>
    <w:p w14:paraId="61431C20" w14:textId="3C0F06DF" w:rsidR="00464692" w:rsidRPr="00464692" w:rsidRDefault="00464692" w:rsidP="00464692"/>
    <w:p w14:paraId="6AA00074" w14:textId="6A90B771" w:rsidR="00464692" w:rsidRDefault="00464692" w:rsidP="00464692"/>
    <w:p w14:paraId="2F27A18E" w14:textId="12272BEF" w:rsidR="00464692" w:rsidRPr="00464692" w:rsidRDefault="00464692" w:rsidP="00464692"/>
    <w:p w14:paraId="4BDA4379" w14:textId="4CD51170" w:rsidR="00464692" w:rsidRPr="00464692" w:rsidRDefault="00464692" w:rsidP="00464692"/>
    <w:p w14:paraId="3DF168DE" w14:textId="7150E2E3" w:rsidR="00464692" w:rsidRPr="00464692" w:rsidRDefault="00464692" w:rsidP="00464692"/>
    <w:p w14:paraId="471D214A" w14:textId="4392F36B" w:rsidR="00464692" w:rsidRPr="00464692" w:rsidRDefault="00464692" w:rsidP="00464692"/>
    <w:p w14:paraId="77911A0C" w14:textId="14A137D2" w:rsidR="00464692" w:rsidRPr="00464692" w:rsidRDefault="00464692" w:rsidP="00464692"/>
    <w:p w14:paraId="07E737B4" w14:textId="4C50A1A6" w:rsidR="00464692" w:rsidRPr="00464692" w:rsidRDefault="00464692" w:rsidP="00464692"/>
    <w:p w14:paraId="4C562C0E" w14:textId="20E4EB41" w:rsidR="00464692" w:rsidRPr="00464692" w:rsidRDefault="00464692" w:rsidP="00464692"/>
    <w:p w14:paraId="0921F21C" w14:textId="7651D94F" w:rsidR="00464692" w:rsidRPr="00464692" w:rsidRDefault="00464692" w:rsidP="00464692"/>
    <w:p w14:paraId="3D0AB44B" w14:textId="5EB3802E" w:rsidR="00464692" w:rsidRPr="00464692" w:rsidRDefault="00464692" w:rsidP="00464692"/>
    <w:p w14:paraId="75ADC78D" w14:textId="77777777" w:rsidR="00464692" w:rsidRPr="00464692" w:rsidRDefault="00464692" w:rsidP="00464692"/>
    <w:sectPr w:rsidR="00464692" w:rsidRPr="00464692" w:rsidSect="00D431E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9A15A" w14:textId="77777777" w:rsidR="00CB3CAC" w:rsidRDefault="00CB3CAC">
      <w:r>
        <w:separator/>
      </w:r>
    </w:p>
  </w:endnote>
  <w:endnote w:type="continuationSeparator" w:id="0">
    <w:p w14:paraId="13D123BC" w14:textId="77777777" w:rsidR="00CB3CAC" w:rsidRDefault="00CB3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ECC01" w14:textId="77777777" w:rsidR="00CB3CAC" w:rsidRDefault="00CB3CAC">
      <w:r>
        <w:separator/>
      </w:r>
    </w:p>
  </w:footnote>
  <w:footnote w:type="continuationSeparator" w:id="0">
    <w:p w14:paraId="0E6678CA" w14:textId="77777777" w:rsidR="00CB3CAC" w:rsidRDefault="00CB3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4636EA"/>
    <w:multiLevelType w:val="hybridMultilevel"/>
    <w:tmpl w:val="7F7E9EF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8B4"/>
    <w:rsid w:val="000059F4"/>
    <w:rsid w:val="00014CEB"/>
    <w:rsid w:val="00080A19"/>
    <w:rsid w:val="00080E24"/>
    <w:rsid w:val="000A22EA"/>
    <w:rsid w:val="000B18FB"/>
    <w:rsid w:val="000D58E4"/>
    <w:rsid w:val="000D72B7"/>
    <w:rsid w:val="000E5C86"/>
    <w:rsid w:val="000F3540"/>
    <w:rsid w:val="00174738"/>
    <w:rsid w:val="00175745"/>
    <w:rsid w:val="001776A2"/>
    <w:rsid w:val="00181FEF"/>
    <w:rsid w:val="001A0B57"/>
    <w:rsid w:val="001E0901"/>
    <w:rsid w:val="001F4AAD"/>
    <w:rsid w:val="00206687"/>
    <w:rsid w:val="00216357"/>
    <w:rsid w:val="002339DD"/>
    <w:rsid w:val="002526A4"/>
    <w:rsid w:val="00322B75"/>
    <w:rsid w:val="003319AC"/>
    <w:rsid w:val="0033756C"/>
    <w:rsid w:val="00384618"/>
    <w:rsid w:val="003915C4"/>
    <w:rsid w:val="00395651"/>
    <w:rsid w:val="00397BD7"/>
    <w:rsid w:val="003A745F"/>
    <w:rsid w:val="003B0A0B"/>
    <w:rsid w:val="003B2BAD"/>
    <w:rsid w:val="003F6D45"/>
    <w:rsid w:val="0043276B"/>
    <w:rsid w:val="004558AE"/>
    <w:rsid w:val="0045746A"/>
    <w:rsid w:val="00464692"/>
    <w:rsid w:val="0048187C"/>
    <w:rsid w:val="0048344A"/>
    <w:rsid w:val="004D5814"/>
    <w:rsid w:val="004E1B9E"/>
    <w:rsid w:val="00505BB9"/>
    <w:rsid w:val="00564715"/>
    <w:rsid w:val="005A0678"/>
    <w:rsid w:val="005A25F3"/>
    <w:rsid w:val="005A4766"/>
    <w:rsid w:val="005B77FA"/>
    <w:rsid w:val="005C3E53"/>
    <w:rsid w:val="00607DD7"/>
    <w:rsid w:val="0061754E"/>
    <w:rsid w:val="00627B2E"/>
    <w:rsid w:val="00631791"/>
    <w:rsid w:val="00672A1F"/>
    <w:rsid w:val="00675B03"/>
    <w:rsid w:val="006805D3"/>
    <w:rsid w:val="006C2D3D"/>
    <w:rsid w:val="006F6F2B"/>
    <w:rsid w:val="00720187"/>
    <w:rsid w:val="00757C9E"/>
    <w:rsid w:val="00764FF9"/>
    <w:rsid w:val="0078298C"/>
    <w:rsid w:val="00782A74"/>
    <w:rsid w:val="007A152D"/>
    <w:rsid w:val="007A6292"/>
    <w:rsid w:val="007B75C3"/>
    <w:rsid w:val="007C5E91"/>
    <w:rsid w:val="007D014B"/>
    <w:rsid w:val="007D6496"/>
    <w:rsid w:val="00811957"/>
    <w:rsid w:val="0081689F"/>
    <w:rsid w:val="0085023F"/>
    <w:rsid w:val="00852B03"/>
    <w:rsid w:val="008767E9"/>
    <w:rsid w:val="008D0891"/>
    <w:rsid w:val="008F4775"/>
    <w:rsid w:val="008F77FC"/>
    <w:rsid w:val="0091260F"/>
    <w:rsid w:val="009527A0"/>
    <w:rsid w:val="00995617"/>
    <w:rsid w:val="009C2498"/>
    <w:rsid w:val="009D37BD"/>
    <w:rsid w:val="00A01DF9"/>
    <w:rsid w:val="00A14BDB"/>
    <w:rsid w:val="00A364A7"/>
    <w:rsid w:val="00A56736"/>
    <w:rsid w:val="00A76BFC"/>
    <w:rsid w:val="00A832AF"/>
    <w:rsid w:val="00AE3167"/>
    <w:rsid w:val="00AE3FE5"/>
    <w:rsid w:val="00AF1672"/>
    <w:rsid w:val="00B078B4"/>
    <w:rsid w:val="00B43B4C"/>
    <w:rsid w:val="00B85800"/>
    <w:rsid w:val="00BA16C5"/>
    <w:rsid w:val="00BB7BC1"/>
    <w:rsid w:val="00BF5AC6"/>
    <w:rsid w:val="00C0458C"/>
    <w:rsid w:val="00C216FB"/>
    <w:rsid w:val="00C2668A"/>
    <w:rsid w:val="00C74F6F"/>
    <w:rsid w:val="00C95BDF"/>
    <w:rsid w:val="00CA0BBF"/>
    <w:rsid w:val="00CA79B5"/>
    <w:rsid w:val="00CB38C8"/>
    <w:rsid w:val="00CB3CAC"/>
    <w:rsid w:val="00CF17D9"/>
    <w:rsid w:val="00CF25EE"/>
    <w:rsid w:val="00D029F1"/>
    <w:rsid w:val="00D04609"/>
    <w:rsid w:val="00D10F38"/>
    <w:rsid w:val="00D23E54"/>
    <w:rsid w:val="00D431EE"/>
    <w:rsid w:val="00D612D4"/>
    <w:rsid w:val="00D65D4E"/>
    <w:rsid w:val="00DC7AAC"/>
    <w:rsid w:val="00E33FAF"/>
    <w:rsid w:val="00E656E5"/>
    <w:rsid w:val="00E66F88"/>
    <w:rsid w:val="00EA3AF1"/>
    <w:rsid w:val="00F05E67"/>
    <w:rsid w:val="00F139E4"/>
    <w:rsid w:val="00F66B10"/>
    <w:rsid w:val="00FB6FC1"/>
    <w:rsid w:val="00FD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 style="mso-position-vertical-relative:page" o:allowoverlap="f" fill="f" fillcolor="white" stroke="f">
      <v:fill color="white" on="f"/>
      <v:stroke on="f"/>
      <o:colormru v:ext="edit" colors="#ff0019"/>
    </o:shapedefaults>
    <o:shapelayout v:ext="edit">
      <o:idmap v:ext="edit" data="1"/>
    </o:shapelayout>
  </w:shapeDefaults>
  <w:decimalSymbol w:val="."/>
  <w:listSeparator w:val=","/>
  <w14:docId w14:val="0B3425CE"/>
  <w15:chartTrackingRefBased/>
  <w15:docId w15:val="{88B273AC-375B-4B37-8E19-6E64B16D4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64A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B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m@ellitestudios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dwcworld.com" TargetMode="External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hyperlink" Target="http://www.ellitestudios.co.uk" TargetMode="Externa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Users\Owner\Desktop\ElliTe%20Vocation%20College\Letter%20templates\Letter%20Performing%20Arts%20College%20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Performing Arts College 4</Template>
  <TotalTime>0</TotalTime>
  <Pages>7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1, 2004</vt:lpstr>
    </vt:vector>
  </TitlesOfParts>
  <Company>Home</Company>
  <LinksUpToDate>false</LinksUpToDate>
  <CharactersWithSpaces>6175</CharactersWithSpaces>
  <SharedDoc>false</SharedDoc>
  <HLinks>
    <vt:vector size="6" baseType="variant">
      <vt:variant>
        <vt:i4>4325421</vt:i4>
      </vt:variant>
      <vt:variant>
        <vt:i4>4</vt:i4>
      </vt:variant>
      <vt:variant>
        <vt:i4>0</vt:i4>
      </vt:variant>
      <vt:variant>
        <vt:i4>5</vt:i4>
      </vt:variant>
      <vt:variant>
        <vt:lpwstr>mailto:enquiries@ellitestudios.co.uk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1, 2004</dc:title>
  <dc:subject/>
  <dc:creator>Owner</dc:creator>
  <cp:keywords/>
  <cp:lastModifiedBy>Samantha Bell</cp:lastModifiedBy>
  <cp:revision>2</cp:revision>
  <dcterms:created xsi:type="dcterms:W3CDTF">2022-01-11T00:35:00Z</dcterms:created>
  <dcterms:modified xsi:type="dcterms:W3CDTF">2022-01-11T00:35:00Z</dcterms:modified>
</cp:coreProperties>
</file>